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551" w:rsidRDefault="008D5551" w:rsidP="008D5551">
      <w:pPr>
        <w:rPr>
          <w:rFonts w:ascii="Segoe UI" w:hAnsi="Segoe UI" w:cs="Segoe UI"/>
          <w:sz w:val="20"/>
          <w:szCs w:val="20"/>
        </w:rPr>
      </w:pPr>
    </w:p>
    <w:p w:rsidR="00C22C87" w:rsidRDefault="00C22C87" w:rsidP="00C22C87">
      <w:pPr>
        <w:pStyle w:val="NormalWeb"/>
        <w:spacing w:before="0" w:beforeAutospacing="0" w:after="0" w:afterAutospacing="0"/>
        <w:jc w:val="center"/>
        <w:rPr>
          <w:rFonts w:ascii="Segoe UI" w:hAnsi="Segoe UI" w:cs="Segoe UI"/>
          <w:b/>
        </w:rPr>
      </w:pPr>
    </w:p>
    <w:p w:rsidR="00C22C87" w:rsidRDefault="00C22C87" w:rsidP="00C22C87">
      <w:pPr>
        <w:pStyle w:val="NormalWeb"/>
        <w:spacing w:before="0" w:beforeAutospacing="0" w:after="0" w:afterAutospacing="0"/>
        <w:jc w:val="center"/>
        <w:rPr>
          <w:rFonts w:ascii="Segoe UI" w:hAnsi="Segoe UI" w:cs="Segoe UI"/>
          <w:b/>
        </w:rPr>
      </w:pPr>
    </w:p>
    <w:p w:rsidR="00C76456" w:rsidRPr="00C22C87" w:rsidRDefault="00C76456" w:rsidP="00C22C87">
      <w:pPr>
        <w:pStyle w:val="NormalWeb"/>
        <w:spacing w:before="0" w:beforeAutospacing="0" w:after="0" w:afterAutospacing="0"/>
        <w:jc w:val="center"/>
        <w:rPr>
          <w:rFonts w:ascii="Segoe UI" w:hAnsi="Segoe UI" w:cs="Segoe UI"/>
          <w:b/>
          <w:sz w:val="32"/>
          <w:szCs w:val="32"/>
        </w:rPr>
      </w:pPr>
      <w:r w:rsidRPr="00C22C87">
        <w:rPr>
          <w:rFonts w:ascii="Segoe UI" w:hAnsi="Segoe UI" w:cs="Segoe UI"/>
          <w:b/>
          <w:sz w:val="32"/>
          <w:szCs w:val="32"/>
        </w:rPr>
        <w:t>Practical Farmers of Iowa Seeks Executive Director</w:t>
      </w:r>
    </w:p>
    <w:p w:rsidR="00C76456" w:rsidRPr="002D3F23" w:rsidRDefault="00C76456" w:rsidP="00C22C87">
      <w:pPr>
        <w:pStyle w:val="NormalWeb"/>
        <w:spacing w:before="0" w:beforeAutospacing="0" w:after="0" w:afterAutospacing="0"/>
        <w:jc w:val="center"/>
        <w:rPr>
          <w:rFonts w:ascii="Segoe UI" w:hAnsi="Segoe UI" w:cs="Segoe UI"/>
          <w:b/>
          <w:sz w:val="28"/>
          <w:szCs w:val="28"/>
        </w:rPr>
      </w:pPr>
      <w:r w:rsidRPr="002D3F23">
        <w:rPr>
          <w:rFonts w:ascii="Segoe UI" w:hAnsi="Segoe UI" w:cs="Segoe UI"/>
          <w:b/>
          <w:sz w:val="28"/>
          <w:szCs w:val="28"/>
        </w:rPr>
        <w:t>Winter 2015</w:t>
      </w:r>
      <w:r w:rsidR="007716B7">
        <w:rPr>
          <w:rFonts w:ascii="Segoe UI" w:hAnsi="Segoe UI" w:cs="Segoe UI"/>
          <w:b/>
          <w:sz w:val="28"/>
          <w:szCs w:val="28"/>
        </w:rPr>
        <w:t>-16</w:t>
      </w:r>
    </w:p>
    <w:p w:rsidR="00C76456" w:rsidRPr="00C76456" w:rsidRDefault="00C76456" w:rsidP="00C22C87">
      <w:pPr>
        <w:pStyle w:val="NormalWeb"/>
        <w:spacing w:before="0" w:beforeAutospacing="0" w:after="0" w:afterAutospacing="0"/>
        <w:jc w:val="both"/>
        <w:rPr>
          <w:rFonts w:ascii="Segoe UI" w:hAnsi="Segoe UI" w:cs="Segoe UI"/>
          <w:b/>
        </w:rPr>
      </w:pPr>
    </w:p>
    <w:p w:rsidR="00C22C87" w:rsidRDefault="00C22C87" w:rsidP="00C76456">
      <w:pPr>
        <w:pStyle w:val="NormalWeb"/>
        <w:spacing w:before="0" w:beforeAutospacing="0" w:after="0" w:afterAutospacing="0"/>
        <w:jc w:val="both"/>
        <w:rPr>
          <w:rFonts w:ascii="Segoe UI" w:hAnsi="Segoe UI" w:cs="Segoe UI"/>
        </w:rPr>
      </w:pPr>
    </w:p>
    <w:p w:rsidR="00C76456" w:rsidRPr="00C76456" w:rsidRDefault="00C76456" w:rsidP="00C76456">
      <w:pPr>
        <w:pStyle w:val="NormalWeb"/>
        <w:spacing w:before="0" w:beforeAutospacing="0" w:after="0" w:afterAutospacing="0"/>
        <w:jc w:val="both"/>
        <w:rPr>
          <w:rFonts w:ascii="Segoe UI" w:hAnsi="Segoe UI" w:cs="Segoe UI"/>
        </w:rPr>
      </w:pPr>
      <w:r w:rsidRPr="00C76456">
        <w:rPr>
          <w:rFonts w:ascii="Segoe UI" w:hAnsi="Segoe UI" w:cs="Segoe UI"/>
        </w:rPr>
        <w:t xml:space="preserve">Practical Farmers of Iowa is looking for a full-time, collaborative, values‐driven, and visionary leader who is passionate </w:t>
      </w:r>
      <w:r w:rsidRPr="00196867">
        <w:rPr>
          <w:rFonts w:ascii="Segoe UI" w:hAnsi="Segoe UI" w:cs="Segoe UI"/>
        </w:rPr>
        <w:t>ab</w:t>
      </w:r>
      <w:r w:rsidR="007E7FCE" w:rsidRPr="00196867">
        <w:rPr>
          <w:rFonts w:ascii="Segoe UI" w:hAnsi="Segoe UI" w:cs="Segoe UI"/>
        </w:rPr>
        <w:t>out sustainable agriculture</w:t>
      </w:r>
      <w:r w:rsidRPr="00C76456">
        <w:rPr>
          <w:rFonts w:ascii="Segoe UI" w:hAnsi="Segoe UI" w:cs="Segoe UI"/>
        </w:rPr>
        <w:t>, and skilled at managing a complex, dynamic organization. The successful candidate will have a passion for improving th</w:t>
      </w:r>
      <w:r w:rsidR="00C22C87">
        <w:rPr>
          <w:rFonts w:ascii="Segoe UI" w:hAnsi="Segoe UI" w:cs="Segoe UI"/>
        </w:rPr>
        <w:t>e sustainability, profitability</w:t>
      </w:r>
      <w:r w:rsidRPr="00C76456">
        <w:rPr>
          <w:rFonts w:ascii="Segoe UI" w:hAnsi="Segoe UI" w:cs="Segoe UI"/>
        </w:rPr>
        <w:t xml:space="preserve"> and ecological </w:t>
      </w:r>
      <w:proofErr w:type="gramStart"/>
      <w:r w:rsidRPr="00C76456">
        <w:rPr>
          <w:rFonts w:ascii="Segoe UI" w:hAnsi="Segoe UI" w:cs="Segoe UI"/>
        </w:rPr>
        <w:t>health</w:t>
      </w:r>
      <w:proofErr w:type="gramEnd"/>
      <w:r w:rsidRPr="00C76456">
        <w:rPr>
          <w:rFonts w:ascii="Segoe UI" w:hAnsi="Segoe UI" w:cs="Segoe UI"/>
        </w:rPr>
        <w:t xml:space="preserve"> of farms and farming systems. This individual will valu</w:t>
      </w:r>
      <w:r w:rsidR="00C22C87">
        <w:rPr>
          <w:rFonts w:ascii="Segoe UI" w:hAnsi="Segoe UI" w:cs="Segoe UI"/>
        </w:rPr>
        <w:t>e the history and culture of Practical Farmers of Iowa</w:t>
      </w:r>
      <w:r w:rsidRPr="00C76456">
        <w:rPr>
          <w:rFonts w:ascii="Segoe UI" w:hAnsi="Segoe UI" w:cs="Segoe UI"/>
        </w:rPr>
        <w:t>, and work to guide the organiz</w:t>
      </w:r>
      <w:r w:rsidR="00C22C87">
        <w:rPr>
          <w:rFonts w:ascii="Segoe UI" w:hAnsi="Segoe UI" w:cs="Segoe UI"/>
        </w:rPr>
        <w:t>ation to meet the goals, values</w:t>
      </w:r>
      <w:r w:rsidRPr="00C76456">
        <w:rPr>
          <w:rFonts w:ascii="Segoe UI" w:hAnsi="Segoe UI" w:cs="Segoe UI"/>
        </w:rPr>
        <w:t xml:space="preserve"> and vision of its membership. The Executive Director works with the Board of Directors to develop and achieve long-term goals and objectives.</w:t>
      </w:r>
      <w:r w:rsidR="00C22C87">
        <w:rPr>
          <w:rFonts w:ascii="Segoe UI" w:hAnsi="Segoe UI" w:cs="Segoe UI"/>
        </w:rPr>
        <w:t xml:space="preserve"> </w:t>
      </w:r>
      <w:r w:rsidRPr="00C76456">
        <w:rPr>
          <w:rFonts w:ascii="Segoe UI" w:hAnsi="Segoe UI" w:cs="Segoe UI"/>
        </w:rPr>
        <w:t>The Executive Director reports to the Board of Directors.</w:t>
      </w:r>
    </w:p>
    <w:p w:rsidR="00C76456" w:rsidRPr="00C76456" w:rsidRDefault="00C76456" w:rsidP="00C76456">
      <w:pPr>
        <w:pStyle w:val="NormalWeb"/>
        <w:spacing w:before="0" w:beforeAutospacing="0" w:after="0" w:afterAutospacing="0"/>
        <w:jc w:val="both"/>
        <w:rPr>
          <w:rFonts w:ascii="Segoe UI" w:hAnsi="Segoe UI" w:cs="Segoe UI"/>
        </w:rPr>
      </w:pPr>
    </w:p>
    <w:p w:rsidR="00C76456" w:rsidRPr="00C76456" w:rsidRDefault="00C76456" w:rsidP="00C76456">
      <w:pPr>
        <w:pStyle w:val="NormalWeb"/>
        <w:spacing w:before="0" w:beforeAutospacing="0" w:after="0" w:afterAutospacing="0"/>
        <w:rPr>
          <w:rFonts w:ascii="Segoe UI" w:hAnsi="Segoe UI" w:cs="Segoe UI"/>
          <w:b/>
          <w:u w:val="single"/>
        </w:rPr>
      </w:pPr>
      <w:r w:rsidRPr="00C76456">
        <w:rPr>
          <w:rFonts w:ascii="Segoe UI" w:hAnsi="Segoe UI" w:cs="Segoe UI"/>
          <w:b/>
          <w:u w:val="single"/>
        </w:rPr>
        <w:t>About Practical Farmers of Iowa</w:t>
      </w:r>
    </w:p>
    <w:p w:rsidR="00C22C87" w:rsidRDefault="00C76456" w:rsidP="00C76456">
      <w:pPr>
        <w:pStyle w:val="NormalWeb"/>
        <w:spacing w:before="0" w:beforeAutospacing="0" w:after="0" w:afterAutospacing="0"/>
        <w:rPr>
          <w:rFonts w:ascii="Segoe UI" w:hAnsi="Segoe UI" w:cs="Segoe UI"/>
        </w:rPr>
      </w:pPr>
      <w:r w:rsidRPr="00C76456">
        <w:rPr>
          <w:rFonts w:ascii="Segoe UI" w:hAnsi="Segoe UI" w:cs="Segoe UI"/>
        </w:rPr>
        <w:t>Practical Farmers of Iowa (PFI) was founded in 1985 as an organization for farmers. We use farmer-led investigation and information sharing to help farmers practice an agriculture that benefits both the land and people.</w:t>
      </w:r>
      <w:r w:rsidR="00C22C87">
        <w:rPr>
          <w:rFonts w:ascii="Segoe UI" w:hAnsi="Segoe UI" w:cs="Segoe UI"/>
        </w:rPr>
        <w:t xml:space="preserve"> </w:t>
      </w:r>
      <w:r w:rsidRPr="00C76456">
        <w:rPr>
          <w:rFonts w:ascii="Segoe UI" w:hAnsi="Segoe UI" w:cs="Segoe UI"/>
        </w:rPr>
        <w:t>Founding members rallied farmers across Iowa to conduct “randomized and replicated” on-farm research to improve their profitability, efficiency and stewardship – sustainable agriculture goals that infuse our work and are at the</w:t>
      </w:r>
      <w:r w:rsidR="007E7FCE">
        <w:rPr>
          <w:rFonts w:ascii="Segoe UI" w:hAnsi="Segoe UI" w:cs="Segoe UI"/>
        </w:rPr>
        <w:t xml:space="preserve"> heart of Practical Farmers’ mission</w:t>
      </w:r>
      <w:r w:rsidRPr="00C76456">
        <w:rPr>
          <w:rFonts w:ascii="Segoe UI" w:hAnsi="Segoe UI" w:cs="Segoe UI"/>
        </w:rPr>
        <w:t>.</w:t>
      </w:r>
      <w:r w:rsidR="007E7FCE">
        <w:rPr>
          <w:rFonts w:ascii="Segoe UI" w:hAnsi="Segoe UI" w:cs="Segoe UI"/>
        </w:rPr>
        <w:t xml:space="preserve"> </w:t>
      </w:r>
      <w:r w:rsidRPr="00C76456">
        <w:rPr>
          <w:rFonts w:ascii="Segoe UI" w:hAnsi="Segoe UI" w:cs="Segoe UI"/>
        </w:rPr>
        <w:t xml:space="preserve"> Early work was focused on field crops and li</w:t>
      </w:r>
      <w:r w:rsidR="00C22C87">
        <w:rPr>
          <w:rFonts w:ascii="Segoe UI" w:hAnsi="Segoe UI" w:cs="Segoe UI"/>
        </w:rPr>
        <w:t xml:space="preserve">vestock. While these remain </w:t>
      </w:r>
      <w:r w:rsidRPr="00C76456">
        <w:rPr>
          <w:rFonts w:ascii="Segoe UI" w:hAnsi="Segoe UI" w:cs="Segoe UI"/>
        </w:rPr>
        <w:t xml:space="preserve">popular program areas, our farmer-members are the catalysts guiding the directions we take in </w:t>
      </w:r>
      <w:r w:rsidR="00C22C87">
        <w:rPr>
          <w:rFonts w:ascii="Segoe UI" w:hAnsi="Segoe UI" w:cs="Segoe UI"/>
        </w:rPr>
        <w:t xml:space="preserve">all of </w:t>
      </w:r>
      <w:r w:rsidRPr="00C76456">
        <w:rPr>
          <w:rFonts w:ascii="Segoe UI" w:hAnsi="Segoe UI" w:cs="Segoe UI"/>
        </w:rPr>
        <w:t xml:space="preserve">our program areas. Farmer members’ interests have expanded to include horticulture, </w:t>
      </w:r>
      <w:r w:rsidR="00C22C87">
        <w:rPr>
          <w:rFonts w:ascii="Segoe UI" w:hAnsi="Segoe UI" w:cs="Segoe UI"/>
        </w:rPr>
        <w:t>beginning farmers, on-farm energy and local foods.</w:t>
      </w:r>
    </w:p>
    <w:p w:rsidR="00C22C87" w:rsidRDefault="00C22C87" w:rsidP="00C76456">
      <w:pPr>
        <w:pStyle w:val="NormalWeb"/>
        <w:spacing w:before="0" w:beforeAutospacing="0" w:after="0" w:afterAutospacing="0"/>
        <w:rPr>
          <w:rFonts w:ascii="Segoe UI" w:hAnsi="Segoe UI" w:cs="Segoe UI"/>
        </w:rPr>
      </w:pP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In recent years, Practical Farmers has experienced rapid growth, with membe</w:t>
      </w:r>
      <w:r w:rsidR="00C22C87">
        <w:rPr>
          <w:rFonts w:ascii="Segoe UI" w:hAnsi="Segoe UI" w:cs="Segoe UI"/>
        </w:rPr>
        <w:t>rship now totaling more than 2,9</w:t>
      </w:r>
      <w:r w:rsidRPr="00C76456">
        <w:rPr>
          <w:rFonts w:ascii="Segoe UI" w:hAnsi="Segoe UI" w:cs="Segoe UI"/>
        </w:rPr>
        <w:t>00 farmers and friends of farmers located across Iowa and beyond. While Practical Farmers of Iowa members can now be found in many states – and even across international borders – we have remained steadfast in our commitment to being an organization of and for farmers, and in our dedication to farmer-led investigation and information sharing.</w:t>
      </w:r>
      <w:r w:rsidR="00C22C87">
        <w:rPr>
          <w:rFonts w:ascii="Segoe UI" w:hAnsi="Segoe UI" w:cs="Segoe UI"/>
        </w:rPr>
        <w:t xml:space="preserve"> </w:t>
      </w:r>
      <w:r w:rsidRPr="00C76456">
        <w:rPr>
          <w:rFonts w:ascii="Segoe UI" w:hAnsi="Segoe UI" w:cs="Segoe UI"/>
        </w:rPr>
        <w:t xml:space="preserve">Our members have conventional and certified organic systems, employ diverse management practices, have operations of all sizes, and come from a </w:t>
      </w:r>
      <w:r w:rsidR="00C22C87">
        <w:rPr>
          <w:rFonts w:ascii="Segoe UI" w:hAnsi="Segoe UI" w:cs="Segoe UI"/>
        </w:rPr>
        <w:t xml:space="preserve">range of backgrounds. </w:t>
      </w:r>
      <w:r w:rsidRPr="00C76456">
        <w:rPr>
          <w:rFonts w:ascii="Segoe UI" w:hAnsi="Segoe UI" w:cs="Segoe UI"/>
        </w:rPr>
        <w:t>These farmers come together because they are committed to moving their operations toward sustainability.</w:t>
      </w:r>
    </w:p>
    <w:p w:rsidR="00C76456" w:rsidRPr="00C76456" w:rsidRDefault="00C76456" w:rsidP="00C76456">
      <w:pPr>
        <w:pStyle w:val="NormalWeb"/>
        <w:rPr>
          <w:rFonts w:ascii="Segoe UI" w:hAnsi="Segoe UI" w:cs="Segoe UI"/>
        </w:rPr>
      </w:pPr>
      <w:r w:rsidRPr="00C76456">
        <w:rPr>
          <w:rFonts w:ascii="Segoe UI" w:hAnsi="Segoe UI" w:cs="Segoe UI"/>
        </w:rPr>
        <w:lastRenderedPageBreak/>
        <w:t>Practical Farmers is a leader in bringing positive change to Iowa agriculture because we realize farmers are the primary experts in the field of agriculture, and we are aware that Iowa farmers want to learn from each other. Practical Farmers has rigorous evaluation procedures in place to track the effectiveness of our programs, how those who access our information – both members and non-members – change their behavior as a result, and to ensure we never stray from our farmer-centered focus.</w:t>
      </w:r>
    </w:p>
    <w:p w:rsidR="00C76456" w:rsidRPr="00C76456" w:rsidRDefault="00C76456" w:rsidP="00C76456">
      <w:pPr>
        <w:pStyle w:val="NormalWeb"/>
        <w:spacing w:before="0" w:beforeAutospacing="0" w:after="0" w:afterAutospacing="0"/>
        <w:rPr>
          <w:rFonts w:ascii="Segoe UI" w:hAnsi="Segoe UI" w:cs="Segoe UI"/>
          <w:b/>
        </w:rPr>
      </w:pPr>
      <w:r w:rsidRPr="00C76456">
        <w:rPr>
          <w:rFonts w:ascii="Segoe UI" w:hAnsi="Segoe UI" w:cs="Segoe UI"/>
        </w:rPr>
        <w:t>PFI farmers and Friends of Farmers are passionate about</w:t>
      </w:r>
      <w:r w:rsidR="00C22C87">
        <w:rPr>
          <w:rFonts w:ascii="Segoe UI" w:hAnsi="Segoe UI" w:cs="Segoe UI"/>
        </w:rPr>
        <w:t xml:space="preserve"> the networking opportunities, values and v</w:t>
      </w:r>
      <w:r w:rsidRPr="00C76456">
        <w:rPr>
          <w:rFonts w:ascii="Segoe UI" w:hAnsi="Segoe UI" w:cs="Segoe UI"/>
        </w:rPr>
        <w:t>ision embodied within the organization and its membership.  For more inf</w:t>
      </w:r>
      <w:r w:rsidR="00C22C87">
        <w:rPr>
          <w:rFonts w:ascii="Segoe UI" w:hAnsi="Segoe UI" w:cs="Segoe UI"/>
        </w:rPr>
        <w:t>ormation regarding our current strategic plan, values, vision and mission s</w:t>
      </w:r>
      <w:r w:rsidRPr="00C76456">
        <w:rPr>
          <w:rFonts w:ascii="Segoe UI" w:hAnsi="Segoe UI" w:cs="Segoe UI"/>
        </w:rPr>
        <w:t xml:space="preserve">tatements, please refer to our website: </w:t>
      </w:r>
      <w:r w:rsidRPr="00C76456">
        <w:rPr>
          <w:rFonts w:ascii="Segoe UI" w:hAnsi="Segoe UI" w:cs="Segoe UI"/>
          <w:b/>
          <w:i/>
          <w:color w:val="365F91" w:themeColor="accent1" w:themeShade="BF"/>
        </w:rPr>
        <w:t>www.practicalfarmers.org</w:t>
      </w:r>
      <w:r w:rsidRPr="00C76456">
        <w:rPr>
          <w:rFonts w:ascii="Segoe UI" w:hAnsi="Segoe UI" w:cs="Segoe UI"/>
        </w:rPr>
        <w:tab/>
      </w:r>
    </w:p>
    <w:p w:rsidR="00C76456" w:rsidRPr="00C76456" w:rsidRDefault="00C76456" w:rsidP="00C76456">
      <w:pPr>
        <w:pStyle w:val="NormalWeb"/>
        <w:spacing w:before="0" w:beforeAutospacing="0" w:after="0" w:afterAutospacing="0"/>
        <w:jc w:val="both"/>
        <w:rPr>
          <w:rFonts w:ascii="Segoe UI" w:hAnsi="Segoe UI" w:cs="Segoe UI"/>
        </w:rPr>
      </w:pPr>
    </w:p>
    <w:p w:rsidR="00C76456" w:rsidRPr="00655193" w:rsidRDefault="00C76456" w:rsidP="00C76456">
      <w:pPr>
        <w:pStyle w:val="NormalWeb"/>
        <w:spacing w:before="0" w:beforeAutospacing="0" w:after="0" w:afterAutospacing="0"/>
        <w:jc w:val="both"/>
        <w:rPr>
          <w:rFonts w:ascii="Segoe UI" w:hAnsi="Segoe UI" w:cs="Segoe UI"/>
          <w:b/>
          <w:sz w:val="24"/>
          <w:u w:val="single"/>
        </w:rPr>
      </w:pPr>
      <w:r w:rsidRPr="00655193">
        <w:rPr>
          <w:rFonts w:ascii="Segoe UI" w:hAnsi="Segoe UI" w:cs="Segoe UI"/>
          <w:b/>
          <w:sz w:val="24"/>
          <w:u w:val="single"/>
        </w:rPr>
        <w:t>Executive Director Job Responsibilities</w:t>
      </w:r>
    </w:p>
    <w:p w:rsidR="00C76456" w:rsidRPr="00C76456" w:rsidRDefault="00C76456" w:rsidP="00C76456">
      <w:pPr>
        <w:spacing w:after="0"/>
        <w:rPr>
          <w:rFonts w:ascii="Segoe UI" w:hAnsi="Segoe UI" w:cs="Segoe UI"/>
          <w:b/>
        </w:rPr>
      </w:pPr>
      <w:r w:rsidRPr="00C76456">
        <w:rPr>
          <w:rFonts w:ascii="Segoe UI" w:hAnsi="Segoe UI" w:cs="Segoe UI"/>
          <w:b/>
        </w:rPr>
        <w:t>Fundraising</w:t>
      </w:r>
    </w:p>
    <w:p w:rsidR="00C76456" w:rsidRPr="00C22C87" w:rsidRDefault="00C76456" w:rsidP="009648BA">
      <w:pPr>
        <w:pStyle w:val="ListParagraph"/>
        <w:numPr>
          <w:ilvl w:val="0"/>
          <w:numId w:val="1"/>
        </w:numPr>
        <w:spacing w:after="0"/>
        <w:rPr>
          <w:rFonts w:ascii="Segoe UI" w:hAnsi="Segoe UI" w:cs="Segoe UI"/>
        </w:rPr>
      </w:pPr>
      <w:r w:rsidRPr="00C22C87">
        <w:rPr>
          <w:rFonts w:ascii="Segoe UI" w:hAnsi="Segoe UI" w:cs="Segoe UI"/>
        </w:rPr>
        <w:t>Leads a strong fundraising effort, developing strategy, effectively communi</w:t>
      </w:r>
      <w:r w:rsidR="00C22C87" w:rsidRPr="00C22C87">
        <w:rPr>
          <w:rFonts w:ascii="Segoe UI" w:hAnsi="Segoe UI" w:cs="Segoe UI"/>
        </w:rPr>
        <w:t>cating</w:t>
      </w:r>
      <w:r w:rsidRPr="00C22C87">
        <w:rPr>
          <w:rFonts w:ascii="Segoe UI" w:hAnsi="Segoe UI" w:cs="Segoe UI"/>
        </w:rPr>
        <w:t xml:space="preserve"> and ensuring implementation that continues to build financial resources from public and private funders, individual donors and members. </w:t>
      </w:r>
    </w:p>
    <w:p w:rsidR="00C76456" w:rsidRPr="00C22C87" w:rsidRDefault="00C22C87" w:rsidP="009648BA">
      <w:pPr>
        <w:pStyle w:val="ListParagraph"/>
        <w:numPr>
          <w:ilvl w:val="0"/>
          <w:numId w:val="1"/>
        </w:numPr>
        <w:spacing w:after="0"/>
        <w:rPr>
          <w:rFonts w:ascii="Segoe UI" w:hAnsi="Segoe UI" w:cs="Segoe UI"/>
        </w:rPr>
      </w:pPr>
      <w:r>
        <w:rPr>
          <w:rFonts w:ascii="Segoe UI" w:hAnsi="Segoe UI" w:cs="Segoe UI"/>
        </w:rPr>
        <w:t>Develops fundraising programs and</w:t>
      </w:r>
      <w:r w:rsidR="00C76456" w:rsidRPr="00C22C87">
        <w:rPr>
          <w:rFonts w:ascii="Segoe UI" w:hAnsi="Segoe UI" w:cs="Segoe UI"/>
        </w:rPr>
        <w:t xml:space="preserve"> goals annually.</w:t>
      </w:r>
    </w:p>
    <w:p w:rsidR="00C76456" w:rsidRPr="00C22C87" w:rsidRDefault="00C76456" w:rsidP="009648BA">
      <w:pPr>
        <w:pStyle w:val="ListParagraph"/>
        <w:numPr>
          <w:ilvl w:val="0"/>
          <w:numId w:val="1"/>
        </w:numPr>
        <w:spacing w:after="0"/>
        <w:rPr>
          <w:rFonts w:ascii="Segoe UI" w:hAnsi="Segoe UI" w:cs="Segoe UI"/>
        </w:rPr>
      </w:pPr>
      <w:r w:rsidRPr="00C22C87">
        <w:rPr>
          <w:rFonts w:ascii="Segoe UI" w:hAnsi="Segoe UI" w:cs="Segoe UI"/>
        </w:rPr>
        <w:t xml:space="preserve">Develops options to broaden income sources for PFI, including </w:t>
      </w:r>
      <w:r w:rsidR="00C22C87">
        <w:rPr>
          <w:rFonts w:ascii="Segoe UI" w:hAnsi="Segoe UI" w:cs="Segoe UI"/>
        </w:rPr>
        <w:t xml:space="preserve">a </w:t>
      </w:r>
      <w:r w:rsidRPr="00C22C87">
        <w:rPr>
          <w:rFonts w:ascii="Segoe UI" w:hAnsi="Segoe UI" w:cs="Segoe UI"/>
        </w:rPr>
        <w:t>fee for service program area.</w:t>
      </w:r>
    </w:p>
    <w:p w:rsidR="00C76456" w:rsidRPr="00C22C87" w:rsidRDefault="00C76456" w:rsidP="009648BA">
      <w:pPr>
        <w:pStyle w:val="ListParagraph"/>
        <w:numPr>
          <w:ilvl w:val="0"/>
          <w:numId w:val="1"/>
        </w:numPr>
        <w:spacing w:after="0"/>
        <w:rPr>
          <w:rFonts w:ascii="Segoe UI" w:hAnsi="Segoe UI" w:cs="Segoe UI"/>
        </w:rPr>
      </w:pPr>
      <w:r w:rsidRPr="00C22C87">
        <w:rPr>
          <w:rFonts w:ascii="Segoe UI" w:hAnsi="Segoe UI" w:cs="Segoe UI"/>
        </w:rPr>
        <w:t>Takes lead on planned giving, including managing existing planned gifts and annually obtaining additional planned gifts.</w:t>
      </w:r>
    </w:p>
    <w:p w:rsidR="00C76456" w:rsidRPr="00C76456" w:rsidRDefault="00C76456" w:rsidP="00C76456">
      <w:pPr>
        <w:spacing w:after="0"/>
        <w:rPr>
          <w:rFonts w:ascii="Segoe UI" w:hAnsi="Segoe UI" w:cs="Segoe UI"/>
        </w:rPr>
      </w:pPr>
    </w:p>
    <w:p w:rsidR="00C76456" w:rsidRPr="00C76456" w:rsidRDefault="00C76456" w:rsidP="00C76456">
      <w:pPr>
        <w:spacing w:after="0"/>
        <w:rPr>
          <w:rFonts w:ascii="Segoe UI" w:hAnsi="Segoe UI" w:cs="Segoe UI"/>
          <w:b/>
        </w:rPr>
      </w:pPr>
      <w:r w:rsidRPr="00C76456">
        <w:rPr>
          <w:rFonts w:ascii="Segoe UI" w:hAnsi="Segoe UI" w:cs="Segoe UI"/>
          <w:b/>
        </w:rPr>
        <w:t>Strategic Planning</w:t>
      </w:r>
    </w:p>
    <w:p w:rsidR="00C76456" w:rsidRPr="00C22C87" w:rsidRDefault="00C76456" w:rsidP="009648BA">
      <w:pPr>
        <w:pStyle w:val="ListParagraph"/>
        <w:numPr>
          <w:ilvl w:val="0"/>
          <w:numId w:val="2"/>
        </w:numPr>
        <w:spacing w:after="0"/>
        <w:rPr>
          <w:rFonts w:ascii="Segoe UI" w:hAnsi="Segoe UI" w:cs="Segoe UI"/>
        </w:rPr>
      </w:pPr>
      <w:r w:rsidRPr="00C22C87">
        <w:rPr>
          <w:rFonts w:ascii="Segoe UI" w:hAnsi="Segoe UI" w:cs="Segoe UI"/>
        </w:rPr>
        <w:t>Leads the strategic planning process</w:t>
      </w:r>
      <w:r w:rsidR="00C22C87">
        <w:rPr>
          <w:rFonts w:ascii="Segoe UI" w:hAnsi="Segoe UI" w:cs="Segoe UI"/>
        </w:rPr>
        <w:t>, keeping strategic planning in tune with the values, vision, and m</w:t>
      </w:r>
      <w:r w:rsidRPr="00C22C87">
        <w:rPr>
          <w:rFonts w:ascii="Segoe UI" w:hAnsi="Segoe UI" w:cs="Segoe UI"/>
        </w:rPr>
        <w:t>ission of PFI.</w:t>
      </w:r>
    </w:p>
    <w:p w:rsidR="00C76456" w:rsidRPr="00E42B50" w:rsidRDefault="0073687C" w:rsidP="009648BA">
      <w:pPr>
        <w:pStyle w:val="ListParagraph"/>
        <w:numPr>
          <w:ilvl w:val="0"/>
          <w:numId w:val="2"/>
        </w:numPr>
        <w:spacing w:after="0"/>
        <w:rPr>
          <w:rFonts w:ascii="Segoe UI" w:hAnsi="Segoe UI" w:cs="Segoe UI"/>
        </w:rPr>
      </w:pPr>
      <w:r w:rsidRPr="00E42B50">
        <w:rPr>
          <w:rFonts w:ascii="Segoe UI" w:hAnsi="Segoe UI" w:cs="Segoe UI"/>
        </w:rPr>
        <w:t xml:space="preserve">Works with the staff to develop a work plan to achieve the goals defined in the strategic plan. </w:t>
      </w:r>
      <w:r w:rsidR="00C76456" w:rsidRPr="00E42B50">
        <w:rPr>
          <w:rFonts w:ascii="Segoe UI" w:hAnsi="Segoe UI" w:cs="Segoe UI"/>
        </w:rPr>
        <w:t>Regularly updates the Board and membership on</w:t>
      </w:r>
      <w:r w:rsidRPr="00E42B50">
        <w:rPr>
          <w:rFonts w:ascii="Segoe UI" w:hAnsi="Segoe UI" w:cs="Segoe UI"/>
        </w:rPr>
        <w:t xml:space="preserve"> progress towards </w:t>
      </w:r>
      <w:r w:rsidR="00C76456" w:rsidRPr="00E42B50">
        <w:rPr>
          <w:rFonts w:ascii="Segoe UI" w:hAnsi="Segoe UI" w:cs="Segoe UI"/>
        </w:rPr>
        <w:t>goals.</w:t>
      </w:r>
    </w:p>
    <w:p w:rsidR="00C76456" w:rsidRPr="00C22C87" w:rsidRDefault="00C76456" w:rsidP="009648BA">
      <w:pPr>
        <w:pStyle w:val="ListParagraph"/>
        <w:numPr>
          <w:ilvl w:val="0"/>
          <w:numId w:val="2"/>
        </w:numPr>
        <w:spacing w:after="0"/>
        <w:rPr>
          <w:rFonts w:ascii="Segoe UI" w:hAnsi="Segoe UI" w:cs="Segoe UI"/>
        </w:rPr>
      </w:pPr>
      <w:r w:rsidRPr="00C22C87">
        <w:rPr>
          <w:rFonts w:ascii="Segoe UI" w:hAnsi="Segoe UI" w:cs="Segoe UI"/>
        </w:rPr>
        <w:t xml:space="preserve">Keeps the programming, communications, staff and Board of PFI in tune with the needs and goals of the membership by </w:t>
      </w:r>
      <w:r w:rsidR="00C22C87">
        <w:rPr>
          <w:rFonts w:ascii="Segoe UI" w:hAnsi="Segoe UI" w:cs="Segoe UI"/>
        </w:rPr>
        <w:t>regularly conducting, reviewing</w:t>
      </w:r>
      <w:r w:rsidRPr="00C22C87">
        <w:rPr>
          <w:rFonts w:ascii="Segoe UI" w:hAnsi="Segoe UI" w:cs="Segoe UI"/>
        </w:rPr>
        <w:t xml:space="preserve"> and reporting the results of membership surveys and other feedback loops.</w:t>
      </w:r>
    </w:p>
    <w:p w:rsidR="00C76456" w:rsidRPr="00C76456" w:rsidRDefault="00C76456" w:rsidP="00C76456">
      <w:pPr>
        <w:pStyle w:val="NormalWeb"/>
        <w:spacing w:before="0" w:beforeAutospacing="0" w:after="0" w:afterAutospacing="0"/>
        <w:jc w:val="both"/>
        <w:rPr>
          <w:rFonts w:ascii="Segoe UI" w:hAnsi="Segoe UI" w:cs="Segoe UI"/>
          <w:b/>
        </w:rPr>
      </w:pPr>
    </w:p>
    <w:p w:rsidR="00C76456" w:rsidRPr="0073687C" w:rsidRDefault="00C76456" w:rsidP="0073687C">
      <w:pPr>
        <w:pStyle w:val="NormalWeb"/>
        <w:spacing w:before="0" w:beforeAutospacing="0" w:after="0" w:afterAutospacing="0"/>
        <w:jc w:val="both"/>
        <w:rPr>
          <w:rFonts w:ascii="Segoe UI" w:hAnsi="Segoe UI" w:cs="Segoe UI"/>
          <w:b/>
        </w:rPr>
      </w:pPr>
      <w:r w:rsidRPr="00C76456">
        <w:rPr>
          <w:rFonts w:ascii="Segoe UI" w:hAnsi="Segoe UI" w:cs="Segoe UI"/>
          <w:b/>
        </w:rPr>
        <w:t>Financial Management</w:t>
      </w:r>
    </w:p>
    <w:p w:rsidR="00C76456" w:rsidRPr="00E42B50" w:rsidRDefault="0073687C" w:rsidP="009648BA">
      <w:pPr>
        <w:pStyle w:val="NormalWeb"/>
        <w:numPr>
          <w:ilvl w:val="0"/>
          <w:numId w:val="3"/>
        </w:numPr>
        <w:spacing w:before="0" w:beforeAutospacing="0" w:after="0" w:afterAutospacing="0"/>
        <w:rPr>
          <w:rFonts w:ascii="Segoe UI" w:hAnsi="Segoe UI" w:cs="Segoe UI"/>
        </w:rPr>
      </w:pPr>
      <w:r w:rsidRPr="00E42B50">
        <w:rPr>
          <w:rFonts w:ascii="Segoe UI" w:hAnsi="Segoe UI" w:cs="Segoe UI"/>
        </w:rPr>
        <w:t>En</w:t>
      </w:r>
      <w:r w:rsidR="00C76456" w:rsidRPr="00E42B50">
        <w:rPr>
          <w:rFonts w:ascii="Segoe UI" w:hAnsi="Segoe UI" w:cs="Segoe UI"/>
        </w:rPr>
        <w:t>sures sound fiscal and a</w:t>
      </w:r>
      <w:r w:rsidRPr="00E42B50">
        <w:rPr>
          <w:rFonts w:ascii="Segoe UI" w:hAnsi="Segoe UI" w:cs="Segoe UI"/>
        </w:rPr>
        <w:t>dministrative management of PFI, maintaining the long term financial stability of the organization.</w:t>
      </w:r>
    </w:p>
    <w:p w:rsidR="00C76456" w:rsidRPr="00C76456" w:rsidRDefault="00C76456" w:rsidP="009648BA">
      <w:pPr>
        <w:pStyle w:val="NormalWeb"/>
        <w:numPr>
          <w:ilvl w:val="0"/>
          <w:numId w:val="3"/>
        </w:numPr>
        <w:spacing w:before="0" w:beforeAutospacing="0" w:after="0" w:afterAutospacing="0"/>
        <w:rPr>
          <w:rFonts w:ascii="Segoe UI" w:hAnsi="Segoe UI" w:cs="Segoe UI"/>
        </w:rPr>
      </w:pPr>
      <w:r w:rsidRPr="00C76456">
        <w:rPr>
          <w:rFonts w:ascii="Segoe UI" w:hAnsi="Segoe UI" w:cs="Segoe UI"/>
        </w:rPr>
        <w:t>Works with PFI Staff and Board of Directors to:</w:t>
      </w: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ab/>
        <w:t>- develop fiscal year budgets</w:t>
      </w: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ab/>
        <w:t>- monitor compliance with fiscal year budget</w:t>
      </w: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ab/>
        <w:t>- provide regular financial reporting to the Board at each Board meeting</w:t>
      </w: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ab/>
        <w:t>- update membership on PFI's financial status.</w:t>
      </w:r>
    </w:p>
    <w:p w:rsidR="00C76456" w:rsidRDefault="00C76456" w:rsidP="00C76456">
      <w:pPr>
        <w:pStyle w:val="NormalWeb"/>
        <w:spacing w:before="0" w:beforeAutospacing="0" w:after="0" w:afterAutospacing="0"/>
        <w:rPr>
          <w:rFonts w:ascii="Segoe UI" w:hAnsi="Segoe UI" w:cs="Segoe UI"/>
        </w:rPr>
      </w:pPr>
    </w:p>
    <w:p w:rsidR="0073687C" w:rsidRDefault="0073687C" w:rsidP="00C76456">
      <w:pPr>
        <w:pStyle w:val="NormalWeb"/>
        <w:spacing w:before="0" w:beforeAutospacing="0" w:after="0" w:afterAutospacing="0"/>
        <w:rPr>
          <w:rFonts w:ascii="Segoe UI" w:hAnsi="Segoe UI" w:cs="Segoe UI"/>
        </w:rPr>
      </w:pPr>
    </w:p>
    <w:p w:rsidR="0073687C" w:rsidRDefault="0073687C" w:rsidP="00C76456">
      <w:pPr>
        <w:pStyle w:val="NormalWeb"/>
        <w:spacing w:before="0" w:beforeAutospacing="0" w:after="0" w:afterAutospacing="0"/>
        <w:rPr>
          <w:rFonts w:ascii="Segoe UI" w:hAnsi="Segoe UI" w:cs="Segoe UI"/>
        </w:rPr>
      </w:pPr>
    </w:p>
    <w:p w:rsidR="0073687C" w:rsidRPr="00C76456" w:rsidRDefault="0073687C" w:rsidP="00C76456">
      <w:pPr>
        <w:pStyle w:val="NormalWeb"/>
        <w:spacing w:before="0" w:beforeAutospacing="0" w:after="0" w:afterAutospacing="0"/>
        <w:rPr>
          <w:rFonts w:ascii="Segoe UI" w:hAnsi="Segoe UI" w:cs="Segoe UI"/>
        </w:rPr>
      </w:pPr>
    </w:p>
    <w:p w:rsidR="00C76456" w:rsidRPr="00C76456" w:rsidRDefault="00C22C87" w:rsidP="00C76456">
      <w:pPr>
        <w:spacing w:after="0"/>
        <w:rPr>
          <w:rFonts w:ascii="Segoe UI" w:hAnsi="Segoe UI" w:cs="Segoe UI"/>
          <w:b/>
        </w:rPr>
      </w:pPr>
      <w:r>
        <w:rPr>
          <w:rFonts w:ascii="Segoe UI" w:hAnsi="Segoe UI" w:cs="Segoe UI"/>
          <w:b/>
        </w:rPr>
        <w:lastRenderedPageBreak/>
        <w:t>External Relations and</w:t>
      </w:r>
      <w:r w:rsidR="00C76456" w:rsidRPr="00C76456">
        <w:rPr>
          <w:rFonts w:ascii="Segoe UI" w:hAnsi="Segoe UI" w:cs="Segoe UI"/>
          <w:b/>
        </w:rPr>
        <w:t xml:space="preserve"> Networking</w:t>
      </w:r>
    </w:p>
    <w:p w:rsidR="00C76456" w:rsidRPr="00C22C87" w:rsidRDefault="00C22C87" w:rsidP="009648BA">
      <w:pPr>
        <w:pStyle w:val="ListParagraph"/>
        <w:numPr>
          <w:ilvl w:val="0"/>
          <w:numId w:val="4"/>
        </w:numPr>
        <w:spacing w:after="0"/>
        <w:rPr>
          <w:rFonts w:ascii="Segoe UI" w:hAnsi="Segoe UI" w:cs="Segoe UI"/>
        </w:rPr>
      </w:pPr>
      <w:r w:rsidRPr="00C22C87">
        <w:rPr>
          <w:rFonts w:ascii="Segoe UI" w:hAnsi="Segoe UI" w:cs="Segoe UI"/>
        </w:rPr>
        <w:t>Builds and d</w:t>
      </w:r>
      <w:r w:rsidR="00C76456" w:rsidRPr="00C22C87">
        <w:rPr>
          <w:rFonts w:ascii="Segoe UI" w:hAnsi="Segoe UI" w:cs="Segoe UI"/>
        </w:rPr>
        <w:t xml:space="preserve">evelops effective strategic relationships with new and existing partners to ensure </w:t>
      </w:r>
      <w:r w:rsidRPr="00C22C87">
        <w:rPr>
          <w:rFonts w:ascii="Segoe UI" w:hAnsi="Segoe UI" w:cs="Segoe UI"/>
        </w:rPr>
        <w:t>achievement of PFI's mission, vision</w:t>
      </w:r>
      <w:r w:rsidR="00C76456" w:rsidRPr="00C22C87">
        <w:rPr>
          <w:rFonts w:ascii="Segoe UI" w:hAnsi="Segoe UI" w:cs="Segoe UI"/>
        </w:rPr>
        <w:t xml:space="preserve"> and </w:t>
      </w:r>
      <w:r w:rsidRPr="00C22C87">
        <w:rPr>
          <w:rFonts w:ascii="Segoe UI" w:hAnsi="Segoe UI" w:cs="Segoe UI"/>
        </w:rPr>
        <w:t>v</w:t>
      </w:r>
      <w:r w:rsidR="00C76456" w:rsidRPr="00C22C87">
        <w:rPr>
          <w:rFonts w:ascii="Segoe UI" w:hAnsi="Segoe UI" w:cs="Segoe UI"/>
        </w:rPr>
        <w:t>alues.</w:t>
      </w:r>
    </w:p>
    <w:p w:rsidR="00C76456" w:rsidRPr="00E42B50" w:rsidRDefault="00C76456" w:rsidP="009648BA">
      <w:pPr>
        <w:pStyle w:val="ListParagraph"/>
        <w:numPr>
          <w:ilvl w:val="0"/>
          <w:numId w:val="4"/>
        </w:numPr>
        <w:spacing w:after="0"/>
        <w:rPr>
          <w:rFonts w:ascii="Segoe UI" w:hAnsi="Segoe UI" w:cs="Segoe UI"/>
        </w:rPr>
      </w:pPr>
      <w:r w:rsidRPr="00C22C87">
        <w:rPr>
          <w:rFonts w:ascii="Segoe UI" w:hAnsi="Segoe UI" w:cs="Segoe UI"/>
        </w:rPr>
        <w:t xml:space="preserve">Serves on governing Boards </w:t>
      </w:r>
      <w:r w:rsidRPr="00E42B50">
        <w:rPr>
          <w:rFonts w:ascii="Segoe UI" w:hAnsi="Segoe UI" w:cs="Segoe UI"/>
        </w:rPr>
        <w:t xml:space="preserve">of </w:t>
      </w:r>
      <w:r w:rsidR="0073687C" w:rsidRPr="00E42B50">
        <w:rPr>
          <w:rFonts w:ascii="Segoe UI" w:hAnsi="Segoe UI" w:cs="Segoe UI"/>
        </w:rPr>
        <w:t>organizations</w:t>
      </w:r>
      <w:r w:rsidR="00245B6C" w:rsidRPr="00E42B50">
        <w:rPr>
          <w:rFonts w:ascii="Segoe UI" w:hAnsi="Segoe UI" w:cs="Segoe UI"/>
        </w:rPr>
        <w:t>, where strategy aligns with PFI goals.</w:t>
      </w:r>
    </w:p>
    <w:p w:rsidR="00C76456" w:rsidRDefault="00C76456" w:rsidP="009648BA">
      <w:pPr>
        <w:pStyle w:val="ListParagraph"/>
        <w:numPr>
          <w:ilvl w:val="0"/>
          <w:numId w:val="4"/>
        </w:numPr>
        <w:spacing w:after="0"/>
        <w:rPr>
          <w:rFonts w:ascii="Segoe UI" w:hAnsi="Segoe UI" w:cs="Segoe UI"/>
        </w:rPr>
      </w:pPr>
      <w:r w:rsidRPr="00C22C87">
        <w:rPr>
          <w:rFonts w:ascii="Segoe UI" w:hAnsi="Segoe UI" w:cs="Segoe UI"/>
        </w:rPr>
        <w:t>Serves as the official spokesperson of the organization in the community and provides a credible presence informed by the membership.</w:t>
      </w:r>
    </w:p>
    <w:p w:rsidR="007E7FCE" w:rsidRPr="00196867" w:rsidRDefault="007E7FCE" w:rsidP="009648BA">
      <w:pPr>
        <w:pStyle w:val="ListParagraph"/>
        <w:numPr>
          <w:ilvl w:val="0"/>
          <w:numId w:val="4"/>
        </w:numPr>
        <w:spacing w:after="0"/>
        <w:rPr>
          <w:rFonts w:ascii="Segoe UI" w:hAnsi="Segoe UI" w:cs="Segoe UI"/>
        </w:rPr>
      </w:pPr>
      <w:r w:rsidRPr="00196867">
        <w:rPr>
          <w:rFonts w:ascii="Segoe UI" w:hAnsi="Segoe UI" w:cs="Segoe UI"/>
        </w:rPr>
        <w:t>Along with PFI staff, regularly attends member Field Days, representing PFI to the public and obtaining member feedback on PFI priorities.</w:t>
      </w:r>
    </w:p>
    <w:p w:rsidR="00C76456" w:rsidRPr="00C76456" w:rsidRDefault="00C76456" w:rsidP="00C76456">
      <w:pPr>
        <w:spacing w:after="0"/>
        <w:rPr>
          <w:rFonts w:ascii="Segoe UI" w:hAnsi="Segoe UI" w:cs="Segoe UI"/>
        </w:rPr>
      </w:pPr>
    </w:p>
    <w:p w:rsidR="00C76456" w:rsidRPr="00C76456" w:rsidRDefault="00C76456" w:rsidP="00C76456">
      <w:pPr>
        <w:spacing w:after="0"/>
        <w:rPr>
          <w:rFonts w:ascii="Segoe UI" w:hAnsi="Segoe UI" w:cs="Segoe UI"/>
          <w:b/>
        </w:rPr>
      </w:pPr>
      <w:r w:rsidRPr="00C76456">
        <w:rPr>
          <w:rFonts w:ascii="Segoe UI" w:hAnsi="Segoe UI" w:cs="Segoe UI"/>
          <w:b/>
        </w:rPr>
        <w:t>Board Relations</w:t>
      </w:r>
    </w:p>
    <w:p w:rsidR="00C76456" w:rsidRPr="00C22C87" w:rsidRDefault="00C22C87" w:rsidP="009648BA">
      <w:pPr>
        <w:pStyle w:val="ListParagraph"/>
        <w:numPr>
          <w:ilvl w:val="0"/>
          <w:numId w:val="5"/>
        </w:numPr>
        <w:spacing w:after="0"/>
        <w:rPr>
          <w:rFonts w:ascii="Segoe UI" w:hAnsi="Segoe UI" w:cs="Segoe UI"/>
        </w:rPr>
      </w:pPr>
      <w:r w:rsidRPr="00C22C87">
        <w:rPr>
          <w:rFonts w:ascii="Segoe UI" w:hAnsi="Segoe UI" w:cs="Segoe UI"/>
        </w:rPr>
        <w:t>I</w:t>
      </w:r>
      <w:r w:rsidR="00C76456" w:rsidRPr="00C22C87">
        <w:rPr>
          <w:rFonts w:ascii="Segoe UI" w:hAnsi="Segoe UI" w:cs="Segoe UI"/>
        </w:rPr>
        <w:t xml:space="preserve">s main </w:t>
      </w:r>
      <w:r w:rsidRPr="00C22C87">
        <w:rPr>
          <w:rFonts w:ascii="Segoe UI" w:hAnsi="Segoe UI" w:cs="Segoe UI"/>
        </w:rPr>
        <w:t>liaison</w:t>
      </w:r>
      <w:r w:rsidR="00245B6C">
        <w:rPr>
          <w:rFonts w:ascii="Segoe UI" w:hAnsi="Segoe UI" w:cs="Segoe UI"/>
        </w:rPr>
        <w:t xml:space="preserve"> to the</w:t>
      </w:r>
      <w:r w:rsidR="00C76456" w:rsidRPr="00C22C87">
        <w:rPr>
          <w:rFonts w:ascii="Segoe UI" w:hAnsi="Segoe UI" w:cs="Segoe UI"/>
        </w:rPr>
        <w:t xml:space="preserve"> Board of </w:t>
      </w:r>
      <w:proofErr w:type="gramStart"/>
      <w:r w:rsidR="00C76456" w:rsidRPr="00C22C87">
        <w:rPr>
          <w:rFonts w:ascii="Segoe UI" w:hAnsi="Segoe UI" w:cs="Segoe UI"/>
        </w:rPr>
        <w:t>Directors.</w:t>
      </w:r>
      <w:proofErr w:type="gramEnd"/>
    </w:p>
    <w:p w:rsidR="00C76456" w:rsidRPr="00C22C87" w:rsidRDefault="00C76456" w:rsidP="009648BA">
      <w:pPr>
        <w:pStyle w:val="ListParagraph"/>
        <w:numPr>
          <w:ilvl w:val="0"/>
          <w:numId w:val="5"/>
        </w:numPr>
        <w:spacing w:after="0"/>
        <w:rPr>
          <w:rFonts w:ascii="Segoe UI" w:hAnsi="Segoe UI" w:cs="Segoe UI"/>
        </w:rPr>
      </w:pPr>
      <w:r w:rsidRPr="00C22C87">
        <w:rPr>
          <w:rFonts w:ascii="Segoe UI" w:hAnsi="Segoe UI" w:cs="Segoe UI"/>
        </w:rPr>
        <w:t>Staffs the Investment and Finance Committees of the Board of Directors.</w:t>
      </w:r>
    </w:p>
    <w:p w:rsidR="00C76456" w:rsidRPr="00C22C87" w:rsidRDefault="00C76456" w:rsidP="009648BA">
      <w:pPr>
        <w:pStyle w:val="ListParagraph"/>
        <w:numPr>
          <w:ilvl w:val="0"/>
          <w:numId w:val="5"/>
        </w:numPr>
        <w:spacing w:after="0"/>
        <w:rPr>
          <w:rFonts w:ascii="Segoe UI" w:hAnsi="Segoe UI" w:cs="Segoe UI"/>
        </w:rPr>
      </w:pPr>
      <w:r w:rsidRPr="00C22C87">
        <w:rPr>
          <w:rFonts w:ascii="Segoe UI" w:hAnsi="Segoe UI" w:cs="Segoe UI"/>
        </w:rPr>
        <w:t>Works with the Executive Committee of the Board of Directors to develop agenda for and facilitate Board meeti</w:t>
      </w:r>
      <w:r w:rsidR="00C22C87" w:rsidRPr="00C22C87">
        <w:rPr>
          <w:rFonts w:ascii="Segoe UI" w:hAnsi="Segoe UI" w:cs="Segoe UI"/>
        </w:rPr>
        <w:t>ngs and the annual Board/Staff r</w:t>
      </w:r>
      <w:r w:rsidRPr="00C22C87">
        <w:rPr>
          <w:rFonts w:ascii="Segoe UI" w:hAnsi="Segoe UI" w:cs="Segoe UI"/>
        </w:rPr>
        <w:t>etreat.</w:t>
      </w:r>
    </w:p>
    <w:p w:rsidR="00C76456" w:rsidRPr="00C76456" w:rsidRDefault="00C76456" w:rsidP="00C76456">
      <w:pPr>
        <w:spacing w:after="0"/>
        <w:rPr>
          <w:rFonts w:ascii="Segoe UI" w:hAnsi="Segoe UI" w:cs="Segoe UI"/>
        </w:rPr>
      </w:pPr>
    </w:p>
    <w:p w:rsidR="00C76456" w:rsidRPr="00C76456" w:rsidRDefault="00C76456" w:rsidP="00C76456">
      <w:pPr>
        <w:spacing w:after="0"/>
        <w:rPr>
          <w:rFonts w:ascii="Segoe UI" w:hAnsi="Segoe UI" w:cs="Segoe UI"/>
          <w:b/>
        </w:rPr>
      </w:pPr>
      <w:r w:rsidRPr="00C76456">
        <w:rPr>
          <w:rFonts w:ascii="Segoe UI" w:hAnsi="Segoe UI" w:cs="Segoe UI"/>
          <w:b/>
        </w:rPr>
        <w:t>Staff Supervision</w:t>
      </w:r>
    </w:p>
    <w:p w:rsidR="00C76456" w:rsidRPr="00C22C87" w:rsidRDefault="00C76456" w:rsidP="009648BA">
      <w:pPr>
        <w:pStyle w:val="ListParagraph"/>
        <w:numPr>
          <w:ilvl w:val="0"/>
          <w:numId w:val="6"/>
        </w:numPr>
        <w:spacing w:after="0" w:line="240" w:lineRule="auto"/>
        <w:rPr>
          <w:rFonts w:ascii="Segoe UI" w:eastAsia="Times New Roman" w:hAnsi="Segoe UI" w:cs="Segoe UI"/>
          <w:color w:val="000000"/>
        </w:rPr>
      </w:pPr>
      <w:r w:rsidRPr="00C22C87">
        <w:rPr>
          <w:rFonts w:ascii="Segoe UI" w:eastAsia="Times New Roman" w:hAnsi="Segoe UI" w:cs="Segoe UI"/>
          <w:color w:val="000000"/>
        </w:rPr>
        <w:t>Supervises, coaches and keeps direct report</w:t>
      </w:r>
      <w:r w:rsidR="009510AE">
        <w:rPr>
          <w:rFonts w:ascii="Segoe UI" w:eastAsia="Times New Roman" w:hAnsi="Segoe UI" w:cs="Segoe UI"/>
          <w:color w:val="000000"/>
        </w:rPr>
        <w:t>s on track, currently: Operations</w:t>
      </w:r>
      <w:r w:rsidRPr="00C22C87">
        <w:rPr>
          <w:rFonts w:ascii="Segoe UI" w:eastAsia="Times New Roman" w:hAnsi="Segoe UI" w:cs="Segoe UI"/>
          <w:color w:val="000000"/>
        </w:rPr>
        <w:t xml:space="preserve"> Director</w:t>
      </w:r>
      <w:r w:rsidR="00C22C87" w:rsidRPr="00C22C87">
        <w:rPr>
          <w:rFonts w:ascii="Segoe UI" w:eastAsia="Times New Roman" w:hAnsi="Segoe UI" w:cs="Segoe UI"/>
          <w:color w:val="000000"/>
        </w:rPr>
        <w:t>, and Finance and</w:t>
      </w:r>
      <w:r w:rsidRPr="00C22C87">
        <w:rPr>
          <w:rFonts w:ascii="Segoe UI" w:eastAsia="Times New Roman" w:hAnsi="Segoe UI" w:cs="Segoe UI"/>
          <w:color w:val="000000"/>
        </w:rPr>
        <w:t xml:space="preserve"> Benefits Manager.</w:t>
      </w:r>
    </w:p>
    <w:p w:rsidR="00C76456" w:rsidRDefault="00C76456" w:rsidP="009648BA">
      <w:pPr>
        <w:pStyle w:val="ListParagraph"/>
        <w:numPr>
          <w:ilvl w:val="0"/>
          <w:numId w:val="6"/>
        </w:numPr>
        <w:spacing w:after="0" w:line="240" w:lineRule="auto"/>
        <w:rPr>
          <w:rFonts w:ascii="Segoe UI" w:eastAsia="Times New Roman" w:hAnsi="Segoe UI" w:cs="Segoe UI"/>
          <w:color w:val="000000"/>
        </w:rPr>
      </w:pPr>
      <w:r w:rsidRPr="00C22C87">
        <w:rPr>
          <w:rFonts w:ascii="Segoe UI" w:eastAsia="Times New Roman" w:hAnsi="Segoe UI" w:cs="Segoe UI"/>
          <w:color w:val="000000"/>
        </w:rPr>
        <w:t>Works with Operations Director to set and ensure high program quality and a positive work environment.</w:t>
      </w:r>
    </w:p>
    <w:p w:rsidR="00196867" w:rsidRPr="00E42B50" w:rsidRDefault="00EB3B67" w:rsidP="009648BA">
      <w:pPr>
        <w:pStyle w:val="ListParagraph"/>
        <w:numPr>
          <w:ilvl w:val="0"/>
          <w:numId w:val="6"/>
        </w:numPr>
        <w:spacing w:after="0" w:line="240" w:lineRule="auto"/>
        <w:rPr>
          <w:rFonts w:ascii="Segoe UI" w:eastAsia="Times New Roman" w:hAnsi="Segoe UI" w:cs="Segoe UI"/>
          <w:color w:val="000000"/>
        </w:rPr>
      </w:pPr>
      <w:r w:rsidRPr="00E42B50">
        <w:rPr>
          <w:rFonts w:ascii="Segoe UI" w:eastAsia="Times New Roman" w:hAnsi="Segoe UI" w:cs="Segoe UI"/>
          <w:color w:val="000000"/>
        </w:rPr>
        <w:t>Promotes and main</w:t>
      </w:r>
      <w:r w:rsidR="00196867" w:rsidRPr="00E42B50">
        <w:rPr>
          <w:rFonts w:ascii="Segoe UI" w:eastAsia="Times New Roman" w:hAnsi="Segoe UI" w:cs="Segoe UI"/>
          <w:color w:val="000000"/>
        </w:rPr>
        <w:t xml:space="preserve">tains </w:t>
      </w:r>
      <w:r w:rsidR="00245B6C" w:rsidRPr="00E42B50">
        <w:rPr>
          <w:rFonts w:ascii="Segoe UI" w:eastAsia="Times New Roman" w:hAnsi="Segoe UI" w:cs="Segoe UI"/>
          <w:color w:val="000000"/>
        </w:rPr>
        <w:t xml:space="preserve">the culture of a </w:t>
      </w:r>
      <w:r w:rsidR="00196867" w:rsidRPr="00E42B50">
        <w:rPr>
          <w:rFonts w:ascii="Segoe UI" w:eastAsia="Times New Roman" w:hAnsi="Segoe UI" w:cs="Segoe UI"/>
          <w:color w:val="000000"/>
        </w:rPr>
        <w:t>farmer focus</w:t>
      </w:r>
      <w:r w:rsidR="00245B6C" w:rsidRPr="00E42B50">
        <w:rPr>
          <w:rFonts w:ascii="Segoe UI" w:eastAsia="Times New Roman" w:hAnsi="Segoe UI" w:cs="Segoe UI"/>
          <w:color w:val="000000"/>
        </w:rPr>
        <w:t>ed organization</w:t>
      </w:r>
      <w:r w:rsidR="00196867" w:rsidRPr="00E42B50">
        <w:rPr>
          <w:rFonts w:ascii="Segoe UI" w:eastAsia="Times New Roman" w:hAnsi="Segoe UI" w:cs="Segoe UI"/>
          <w:color w:val="000000"/>
        </w:rPr>
        <w:t xml:space="preserve"> within the PFI staff.</w:t>
      </w:r>
    </w:p>
    <w:p w:rsidR="00C76456" w:rsidRPr="00C76456" w:rsidRDefault="00C76456" w:rsidP="00C76456">
      <w:pPr>
        <w:spacing w:after="0"/>
        <w:rPr>
          <w:rFonts w:ascii="Segoe UI" w:hAnsi="Segoe UI" w:cs="Segoe UI"/>
        </w:rPr>
      </w:pPr>
    </w:p>
    <w:p w:rsidR="00C76456" w:rsidRPr="00C76456" w:rsidRDefault="00C22C87" w:rsidP="00C76456">
      <w:pPr>
        <w:spacing w:after="0"/>
        <w:rPr>
          <w:rFonts w:ascii="Segoe UI" w:hAnsi="Segoe UI" w:cs="Segoe UI"/>
          <w:b/>
        </w:rPr>
      </w:pPr>
      <w:r>
        <w:rPr>
          <w:rFonts w:ascii="Segoe UI" w:hAnsi="Segoe UI" w:cs="Segoe UI"/>
          <w:b/>
        </w:rPr>
        <w:t>Program and</w:t>
      </w:r>
      <w:r w:rsidR="00C76456" w:rsidRPr="00C76456">
        <w:rPr>
          <w:rFonts w:ascii="Segoe UI" w:hAnsi="Segoe UI" w:cs="Segoe UI"/>
          <w:b/>
        </w:rPr>
        <w:t xml:space="preserve"> Grant Oversight</w:t>
      </w:r>
    </w:p>
    <w:p w:rsidR="00C76456" w:rsidRPr="00E42B50" w:rsidRDefault="00C76456" w:rsidP="009648BA">
      <w:pPr>
        <w:pStyle w:val="ListParagraph"/>
        <w:numPr>
          <w:ilvl w:val="0"/>
          <w:numId w:val="7"/>
        </w:numPr>
        <w:spacing w:after="0"/>
        <w:rPr>
          <w:rFonts w:ascii="Segoe UI" w:hAnsi="Segoe UI" w:cs="Segoe UI"/>
        </w:rPr>
      </w:pPr>
      <w:r w:rsidRPr="00E42B50">
        <w:rPr>
          <w:rFonts w:ascii="Segoe UI" w:hAnsi="Segoe UI" w:cs="Segoe UI"/>
        </w:rPr>
        <w:t>Leads the development of new program areas</w:t>
      </w:r>
      <w:r w:rsidR="009510AE" w:rsidRPr="00E42B50">
        <w:rPr>
          <w:rFonts w:ascii="Segoe UI" w:hAnsi="Segoe UI" w:cs="Segoe UI"/>
        </w:rPr>
        <w:t xml:space="preserve"> that fulfill the goals of the Strategic Plan</w:t>
      </w:r>
      <w:r w:rsidRPr="00E42B50">
        <w:rPr>
          <w:rFonts w:ascii="Segoe UI" w:hAnsi="Segoe UI" w:cs="Segoe UI"/>
        </w:rPr>
        <w:t>, including writing grant proposals.</w:t>
      </w:r>
      <w:r w:rsidR="00196867" w:rsidRPr="00E42B50">
        <w:rPr>
          <w:rFonts w:ascii="Segoe UI" w:hAnsi="Segoe UI" w:cs="Segoe UI"/>
        </w:rPr>
        <w:t xml:space="preserve">  Ensures new programming meets the PFI filter for taking on new work.</w:t>
      </w:r>
    </w:p>
    <w:p w:rsidR="00C76456" w:rsidRPr="00C22C87" w:rsidRDefault="009510AE" w:rsidP="009648BA">
      <w:pPr>
        <w:pStyle w:val="ListParagraph"/>
        <w:numPr>
          <w:ilvl w:val="0"/>
          <w:numId w:val="7"/>
        </w:numPr>
        <w:spacing w:after="0"/>
        <w:rPr>
          <w:rFonts w:ascii="Segoe UI" w:hAnsi="Segoe UI" w:cs="Segoe UI"/>
        </w:rPr>
      </w:pPr>
      <w:r>
        <w:rPr>
          <w:rFonts w:ascii="Segoe UI" w:hAnsi="Segoe UI" w:cs="Segoe UI"/>
        </w:rPr>
        <w:t>Works with the Operations</w:t>
      </w:r>
      <w:r w:rsidR="00C76456" w:rsidRPr="00C22C87">
        <w:rPr>
          <w:rFonts w:ascii="Segoe UI" w:hAnsi="Segoe UI" w:cs="Segoe UI"/>
        </w:rPr>
        <w:t xml:space="preserve"> Director to obtain funding for key program areas as needed.</w:t>
      </w:r>
    </w:p>
    <w:p w:rsidR="00C76456" w:rsidRPr="00C22C87" w:rsidRDefault="00C76456" w:rsidP="009648BA">
      <w:pPr>
        <w:pStyle w:val="ListParagraph"/>
        <w:numPr>
          <w:ilvl w:val="0"/>
          <w:numId w:val="7"/>
        </w:numPr>
        <w:spacing w:after="0"/>
        <w:rPr>
          <w:rFonts w:ascii="Segoe UI" w:hAnsi="Segoe UI" w:cs="Segoe UI"/>
        </w:rPr>
      </w:pPr>
      <w:r w:rsidRPr="00C22C87">
        <w:rPr>
          <w:rFonts w:ascii="Segoe UI" w:hAnsi="Segoe UI" w:cs="Segoe UI"/>
        </w:rPr>
        <w:t>H</w:t>
      </w:r>
      <w:r w:rsidR="00196867">
        <w:rPr>
          <w:rFonts w:ascii="Segoe UI" w:hAnsi="Segoe UI" w:cs="Segoe UI"/>
        </w:rPr>
        <w:t>as ultimate responsibility for e</w:t>
      </w:r>
      <w:r w:rsidRPr="00C22C87">
        <w:rPr>
          <w:rFonts w:ascii="Segoe UI" w:hAnsi="Segoe UI" w:cs="Segoe UI"/>
        </w:rPr>
        <w:t xml:space="preserve">nsuring PFI programming maintains existing membership and </w:t>
      </w:r>
      <w:r w:rsidR="00C22C87" w:rsidRPr="00C22C87">
        <w:rPr>
          <w:rFonts w:ascii="Segoe UI" w:hAnsi="Segoe UI" w:cs="Segoe UI"/>
        </w:rPr>
        <w:t>meets</w:t>
      </w:r>
      <w:r w:rsidRPr="00C22C87">
        <w:rPr>
          <w:rFonts w:ascii="Segoe UI" w:hAnsi="Segoe UI" w:cs="Segoe UI"/>
        </w:rPr>
        <w:t xml:space="preserve"> membership growth goals.</w:t>
      </w:r>
    </w:p>
    <w:p w:rsidR="00C76456" w:rsidRPr="00C76456" w:rsidRDefault="00C76456" w:rsidP="00C76456">
      <w:pPr>
        <w:spacing w:after="0"/>
        <w:rPr>
          <w:rFonts w:ascii="Segoe UI" w:hAnsi="Segoe UI" w:cs="Segoe UI"/>
        </w:rPr>
      </w:pPr>
    </w:p>
    <w:p w:rsidR="00C76456" w:rsidRPr="00C76456" w:rsidRDefault="00C76456" w:rsidP="00C76456">
      <w:pPr>
        <w:spacing w:after="0"/>
        <w:rPr>
          <w:rFonts w:ascii="Segoe UI" w:hAnsi="Segoe UI" w:cs="Segoe UI"/>
        </w:rPr>
      </w:pPr>
    </w:p>
    <w:p w:rsidR="00C76456" w:rsidRPr="00655193" w:rsidRDefault="00C76456" w:rsidP="00C76456">
      <w:pPr>
        <w:spacing w:after="0"/>
        <w:rPr>
          <w:rFonts w:ascii="Segoe UI" w:hAnsi="Segoe UI" w:cs="Segoe UI"/>
          <w:b/>
          <w:sz w:val="24"/>
          <w:u w:val="single"/>
        </w:rPr>
      </w:pPr>
      <w:r w:rsidRPr="00655193">
        <w:rPr>
          <w:rFonts w:ascii="Segoe UI" w:hAnsi="Segoe UI" w:cs="Segoe UI"/>
          <w:b/>
          <w:sz w:val="24"/>
          <w:u w:val="single"/>
        </w:rPr>
        <w:t>Qualifications</w:t>
      </w:r>
    </w:p>
    <w:p w:rsidR="00C76456" w:rsidRPr="00C76456" w:rsidRDefault="00C76456" w:rsidP="00C76456">
      <w:pPr>
        <w:spacing w:after="0"/>
        <w:rPr>
          <w:rFonts w:ascii="Segoe UI" w:hAnsi="Segoe UI" w:cs="Segoe UI"/>
        </w:rPr>
      </w:pPr>
      <w:r w:rsidRPr="00C76456">
        <w:rPr>
          <w:rFonts w:ascii="Segoe UI" w:hAnsi="Segoe UI" w:cs="Segoe UI"/>
        </w:rPr>
        <w:t>The ideal</w:t>
      </w:r>
      <w:r w:rsidR="00C22C87">
        <w:rPr>
          <w:rFonts w:ascii="Segoe UI" w:hAnsi="Segoe UI" w:cs="Segoe UI"/>
        </w:rPr>
        <w:t xml:space="preserve"> candidate will possess </w:t>
      </w:r>
      <w:r w:rsidRPr="00C76456">
        <w:rPr>
          <w:rFonts w:ascii="Segoe UI" w:hAnsi="Segoe UI" w:cs="Segoe UI"/>
        </w:rPr>
        <w:t>the following skills and experiences:</w:t>
      </w:r>
    </w:p>
    <w:p w:rsidR="00C76456" w:rsidRPr="00C22C87" w:rsidRDefault="00245B6C" w:rsidP="009648BA">
      <w:pPr>
        <w:pStyle w:val="ListParagraph"/>
        <w:numPr>
          <w:ilvl w:val="0"/>
          <w:numId w:val="8"/>
        </w:numPr>
        <w:autoSpaceDE w:val="0"/>
        <w:autoSpaceDN w:val="0"/>
        <w:adjustRightInd w:val="0"/>
        <w:spacing w:after="0" w:line="240" w:lineRule="auto"/>
        <w:rPr>
          <w:rFonts w:ascii="Segoe UI" w:hAnsi="Segoe UI" w:cs="Segoe UI"/>
        </w:rPr>
      </w:pPr>
      <w:r w:rsidRPr="00E42B50">
        <w:rPr>
          <w:rFonts w:ascii="Segoe UI" w:hAnsi="Segoe UI" w:cs="Segoe UI"/>
        </w:rPr>
        <w:t>Demonstrated e</w:t>
      </w:r>
      <w:r w:rsidR="00C76456" w:rsidRPr="00E42B50">
        <w:rPr>
          <w:rFonts w:ascii="Segoe UI" w:hAnsi="Segoe UI" w:cs="Segoe UI"/>
        </w:rPr>
        <w:t>xperience</w:t>
      </w:r>
      <w:r w:rsidR="00C76456" w:rsidRPr="00C22C87">
        <w:rPr>
          <w:rFonts w:ascii="Segoe UI" w:hAnsi="Segoe UI" w:cs="Segoe UI"/>
        </w:rPr>
        <w:t xml:space="preserve"> navigating complex and often controversial issues to build and sustain effective coalitions and collaborative partnerships, especially given the "big tent" of PFI membership. </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Credibility among regional and national stakeholders and allied organizations and experience to effectively represent PFI and our diverse membership.</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Ability to attract, develop, and retain staff, while maintaining a high level of performance, and effectively utilizing their talents.</w:t>
      </w:r>
    </w:p>
    <w:p w:rsidR="00C76456" w:rsidRPr="00C22C87" w:rsidRDefault="00C22C87"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Minimum five</w:t>
      </w:r>
      <w:r w:rsidR="00C76456" w:rsidRPr="00C22C87">
        <w:rPr>
          <w:rFonts w:ascii="Segoe UI" w:hAnsi="Segoe UI" w:cs="Segoe UI"/>
        </w:rPr>
        <w:t xml:space="preserve"> years of successful senior management experience, including staff management, in a non-profit organization of comparable size and scope.</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A management style that is empowering, consensus and team building, and an appreciation and respect for the value of the contribution of PFI staff.</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Effective communication skills, including public speaking</w:t>
      </w:r>
      <w:r w:rsidR="00C22C87" w:rsidRPr="00C22C87">
        <w:rPr>
          <w:rFonts w:ascii="Segoe UI" w:hAnsi="Segoe UI" w:cs="Segoe UI"/>
        </w:rPr>
        <w:t>, writing, meeting facilitation</w:t>
      </w:r>
      <w:r w:rsidRPr="00C22C87">
        <w:rPr>
          <w:rFonts w:ascii="Segoe UI" w:hAnsi="Segoe UI" w:cs="Segoe UI"/>
        </w:rPr>
        <w:t xml:space="preserve"> and consensus building.</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lastRenderedPageBreak/>
        <w:t>Proven track record in developing and sustaining individual, government, foundation and other funding support.</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Ability to conceptualize, communicate and lead the organization in our shared vision in response to changing needs and opportunities.</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Working knowledge of t</w:t>
      </w:r>
      <w:r w:rsidR="00C22C87" w:rsidRPr="00C22C87">
        <w:rPr>
          <w:rFonts w:ascii="Segoe UI" w:hAnsi="Segoe UI" w:cs="Segoe UI"/>
        </w:rPr>
        <w:t>he issues, leaders</w:t>
      </w:r>
      <w:r w:rsidRPr="00C22C87">
        <w:rPr>
          <w:rFonts w:ascii="Segoe UI" w:hAnsi="Segoe UI" w:cs="Segoe UI"/>
        </w:rPr>
        <w:t xml:space="preserve"> and trends in farming systems as well as effective rural economic development practices.  Good understanding of the challenges affecting agriculture.</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Financial and/or business management skills including budgeting, compliance and reporting abilities.</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Experience reporting to or serving on a non‐profit board of directors.</w:t>
      </w:r>
    </w:p>
    <w:p w:rsidR="00C76456" w:rsidRPr="00C22C87" w:rsidRDefault="00C76456" w:rsidP="009648BA">
      <w:pPr>
        <w:pStyle w:val="ListParagraph"/>
        <w:numPr>
          <w:ilvl w:val="0"/>
          <w:numId w:val="8"/>
        </w:numPr>
        <w:autoSpaceDE w:val="0"/>
        <w:autoSpaceDN w:val="0"/>
        <w:adjustRightInd w:val="0"/>
        <w:spacing w:after="0" w:line="240" w:lineRule="auto"/>
        <w:rPr>
          <w:rFonts w:ascii="Segoe UI" w:hAnsi="Segoe UI" w:cs="Segoe UI"/>
        </w:rPr>
      </w:pPr>
      <w:r w:rsidRPr="00C22C87">
        <w:rPr>
          <w:rFonts w:ascii="Segoe UI" w:hAnsi="Segoe UI" w:cs="Segoe UI"/>
        </w:rPr>
        <w:t>Agree</w:t>
      </w:r>
      <w:r w:rsidR="00C22C87" w:rsidRPr="00C22C87">
        <w:rPr>
          <w:rFonts w:ascii="Segoe UI" w:hAnsi="Segoe UI" w:cs="Segoe UI"/>
        </w:rPr>
        <w:t>ment with and support of PFI's m</w:t>
      </w:r>
      <w:r w:rsidRPr="00C22C87">
        <w:rPr>
          <w:rFonts w:ascii="Segoe UI" w:hAnsi="Segoe UI" w:cs="Segoe UI"/>
        </w:rPr>
        <w:t>iss</w:t>
      </w:r>
      <w:r w:rsidR="00C22C87" w:rsidRPr="00C22C87">
        <w:rPr>
          <w:rFonts w:ascii="Segoe UI" w:hAnsi="Segoe UI" w:cs="Segoe UI"/>
        </w:rPr>
        <w:t>ion, vision and v</w:t>
      </w:r>
      <w:r w:rsidRPr="00C22C87">
        <w:rPr>
          <w:rFonts w:ascii="Segoe UI" w:hAnsi="Segoe UI" w:cs="Segoe UI"/>
        </w:rPr>
        <w:t>alues, and a desire to work and live in Iowa.</w:t>
      </w:r>
    </w:p>
    <w:p w:rsidR="00C76456" w:rsidRPr="00C76456" w:rsidRDefault="00C76456" w:rsidP="00C76456">
      <w:pPr>
        <w:autoSpaceDE w:val="0"/>
        <w:autoSpaceDN w:val="0"/>
        <w:adjustRightInd w:val="0"/>
        <w:spacing w:after="0" w:line="240" w:lineRule="auto"/>
        <w:rPr>
          <w:rFonts w:ascii="Segoe UI" w:hAnsi="Segoe UI" w:cs="Segoe UI"/>
        </w:rPr>
      </w:pPr>
    </w:p>
    <w:p w:rsidR="00C76456" w:rsidRPr="00C76456" w:rsidRDefault="00C76456" w:rsidP="00C76456">
      <w:pPr>
        <w:autoSpaceDE w:val="0"/>
        <w:autoSpaceDN w:val="0"/>
        <w:adjustRightInd w:val="0"/>
        <w:spacing w:after="0" w:line="240" w:lineRule="auto"/>
        <w:rPr>
          <w:rFonts w:ascii="Segoe UI" w:hAnsi="Segoe UI" w:cs="Segoe UI"/>
        </w:rPr>
      </w:pPr>
      <w:r w:rsidRPr="00C76456">
        <w:rPr>
          <w:rFonts w:ascii="Segoe UI" w:hAnsi="Segoe UI" w:cs="Segoe UI"/>
        </w:rPr>
        <w:t>In addition, candidates must be able to:</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Interact with both farmers and friends of farmers, from diverse economic, educational and vocational backgrounds, and build consensus towards com</w:t>
      </w:r>
      <w:r w:rsidR="00C22C87" w:rsidRPr="006472EE">
        <w:rPr>
          <w:rFonts w:ascii="Segoe UI" w:hAnsi="Segoe UI" w:cs="Segoe UI"/>
        </w:rPr>
        <w:t xml:space="preserve">mon goals and </w:t>
      </w:r>
      <w:r w:rsidRPr="006472EE">
        <w:rPr>
          <w:rFonts w:ascii="Segoe UI" w:hAnsi="Segoe UI" w:cs="Segoe UI"/>
        </w:rPr>
        <w:t>principles</w:t>
      </w:r>
      <w:r w:rsidR="00C22C87" w:rsidRPr="006472EE">
        <w:rPr>
          <w:rFonts w:ascii="Segoe UI" w:hAnsi="Segoe UI" w:cs="Segoe UI"/>
        </w:rPr>
        <w:t>.</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Effectively utilize information technology, social media, accounting and office applications, donor fund</w:t>
      </w:r>
      <w:r w:rsidR="00C22C87" w:rsidRPr="006472EE">
        <w:rPr>
          <w:rFonts w:ascii="Segoe UI" w:hAnsi="Segoe UI" w:cs="Segoe UI"/>
        </w:rPr>
        <w:t xml:space="preserve"> applications</w:t>
      </w:r>
      <w:r w:rsidRPr="006472EE">
        <w:rPr>
          <w:rFonts w:ascii="Segoe UI" w:hAnsi="Segoe UI" w:cs="Segoe UI"/>
        </w:rPr>
        <w:t xml:space="preserve"> and the Internet, as needed for the successful performance of the duties of the Executive Director</w:t>
      </w:r>
      <w:r w:rsidR="00C22C87" w:rsidRPr="006472EE">
        <w:rPr>
          <w:rFonts w:ascii="Segoe UI" w:hAnsi="Segoe UI" w:cs="Segoe UI"/>
        </w:rPr>
        <w:t>.</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Set annual work goals that support the implementation of the above outlined job responsibilities.</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color w:val="365F91" w:themeColor="accent1" w:themeShade="BF"/>
        </w:rPr>
      </w:pPr>
      <w:r w:rsidRPr="006472EE">
        <w:rPr>
          <w:rFonts w:ascii="Segoe UI" w:hAnsi="Segoe UI" w:cs="Segoe UI"/>
        </w:rPr>
        <w:t xml:space="preserve">Work some nights and weekends </w:t>
      </w:r>
      <w:r w:rsidRPr="00E42B50">
        <w:rPr>
          <w:rFonts w:ascii="Segoe UI" w:hAnsi="Segoe UI" w:cs="Segoe UI"/>
        </w:rPr>
        <w:t xml:space="preserve">as needed to support Board and PFI community events.  Attend PFI </w:t>
      </w:r>
      <w:r w:rsidR="00196867" w:rsidRPr="00E42B50">
        <w:rPr>
          <w:rFonts w:ascii="Segoe UI" w:hAnsi="Segoe UI" w:cs="Segoe UI"/>
        </w:rPr>
        <w:t>field Days and major PFI events, which may include lifting 50 lbs. and walking long distances.</w:t>
      </w:r>
      <w:r w:rsidRPr="006472EE">
        <w:rPr>
          <w:rFonts w:ascii="Segoe UI" w:hAnsi="Segoe UI" w:cs="Segoe UI"/>
        </w:rPr>
        <w:t xml:space="preserve">  We offer flexibility to accommodate these obligations</w:t>
      </w:r>
      <w:r w:rsidRPr="006472EE">
        <w:rPr>
          <w:rFonts w:ascii="Segoe UI" w:hAnsi="Segoe UI" w:cs="Segoe UI"/>
          <w:color w:val="365F91" w:themeColor="accent1" w:themeShade="BF"/>
        </w:rPr>
        <w:t>.</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Wor</w:t>
      </w:r>
      <w:r w:rsidR="009510AE">
        <w:rPr>
          <w:rFonts w:ascii="Segoe UI" w:hAnsi="Segoe UI" w:cs="Segoe UI"/>
        </w:rPr>
        <w:t xml:space="preserve">k primarily from the PFI </w:t>
      </w:r>
      <w:r w:rsidR="009510AE" w:rsidRPr="00196867">
        <w:rPr>
          <w:rFonts w:ascii="Segoe UI" w:hAnsi="Segoe UI" w:cs="Segoe UI"/>
        </w:rPr>
        <w:t>office in Ames, Iowa</w:t>
      </w:r>
      <w:r w:rsidR="009510AE">
        <w:rPr>
          <w:rFonts w:ascii="Segoe UI" w:hAnsi="Segoe UI" w:cs="Segoe UI"/>
        </w:rPr>
        <w:t>.</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Pass a background check.</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Possess a valid driver's license.</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Travel domestically as needed.</w:t>
      </w:r>
    </w:p>
    <w:p w:rsidR="00C76456" w:rsidRPr="006472EE" w:rsidRDefault="00C76456" w:rsidP="009648BA">
      <w:pPr>
        <w:pStyle w:val="ListParagraph"/>
        <w:numPr>
          <w:ilvl w:val="0"/>
          <w:numId w:val="9"/>
        </w:numPr>
        <w:autoSpaceDE w:val="0"/>
        <w:autoSpaceDN w:val="0"/>
        <w:adjustRightInd w:val="0"/>
        <w:spacing w:after="0" w:line="240" w:lineRule="auto"/>
        <w:rPr>
          <w:rFonts w:ascii="Segoe UI" w:hAnsi="Segoe UI" w:cs="Segoe UI"/>
        </w:rPr>
      </w:pPr>
      <w:r w:rsidRPr="006472EE">
        <w:rPr>
          <w:rFonts w:ascii="Segoe UI" w:hAnsi="Segoe UI" w:cs="Segoe UI"/>
        </w:rPr>
        <w:t>Show proof of legal status to work in the United States.</w:t>
      </w:r>
    </w:p>
    <w:p w:rsidR="00C76456" w:rsidRPr="00C76456" w:rsidRDefault="00C76456" w:rsidP="00C76456">
      <w:pPr>
        <w:autoSpaceDE w:val="0"/>
        <w:autoSpaceDN w:val="0"/>
        <w:adjustRightInd w:val="0"/>
        <w:spacing w:after="0" w:line="240" w:lineRule="auto"/>
        <w:rPr>
          <w:rFonts w:ascii="Segoe UI" w:hAnsi="Segoe UI" w:cs="Segoe UI"/>
        </w:rPr>
      </w:pPr>
    </w:p>
    <w:p w:rsidR="00C76456" w:rsidRPr="00C76456" w:rsidRDefault="00C76456" w:rsidP="00C76456">
      <w:pPr>
        <w:pStyle w:val="NormalWeb"/>
        <w:spacing w:before="0" w:beforeAutospacing="0" w:after="0" w:afterAutospacing="0"/>
        <w:rPr>
          <w:rFonts w:ascii="Segoe UI" w:hAnsi="Segoe UI" w:cs="Segoe UI"/>
          <w:b/>
          <w:u w:val="single"/>
        </w:rPr>
      </w:pPr>
    </w:p>
    <w:p w:rsidR="00C76456" w:rsidRPr="00C76456" w:rsidRDefault="00C76456" w:rsidP="00C76456">
      <w:pPr>
        <w:pStyle w:val="NormalWeb"/>
        <w:spacing w:before="0" w:beforeAutospacing="0" w:after="0" w:afterAutospacing="0"/>
        <w:rPr>
          <w:rFonts w:ascii="Segoe UI" w:hAnsi="Segoe UI" w:cs="Segoe UI"/>
          <w:b/>
          <w:u w:val="single"/>
        </w:rPr>
      </w:pPr>
      <w:r w:rsidRPr="00C76456">
        <w:rPr>
          <w:rFonts w:ascii="Segoe UI" w:hAnsi="Segoe UI" w:cs="Segoe UI"/>
          <w:b/>
          <w:u w:val="single"/>
        </w:rPr>
        <w:t>Compensation and Benefits</w:t>
      </w:r>
    </w:p>
    <w:p w:rsidR="00C76456" w:rsidRPr="00C76456" w:rsidRDefault="00C76456" w:rsidP="00C76456">
      <w:pPr>
        <w:pStyle w:val="NormalWeb"/>
        <w:spacing w:before="0" w:beforeAutospacing="0" w:after="0" w:afterAutospacing="0"/>
        <w:rPr>
          <w:rFonts w:ascii="Segoe UI" w:hAnsi="Segoe UI" w:cs="Segoe UI"/>
        </w:rPr>
      </w:pPr>
      <w:r w:rsidRPr="00C76456">
        <w:rPr>
          <w:rFonts w:ascii="Segoe UI" w:hAnsi="Segoe UI" w:cs="Segoe UI"/>
        </w:rPr>
        <w:t>Salary is commensurate with experience. Benefits include generous Paid Time Off, full health care benefits, employer contribution to 401k plan after 1 year, short-term and long-term disability, a flex plan, and life insurance.</w:t>
      </w:r>
      <w:r w:rsidR="006472EE">
        <w:rPr>
          <w:rFonts w:ascii="Segoe UI" w:hAnsi="Segoe UI" w:cs="Segoe UI"/>
        </w:rPr>
        <w:t xml:space="preserve"> </w:t>
      </w:r>
      <w:r w:rsidRPr="00C76456">
        <w:rPr>
          <w:rFonts w:ascii="Segoe UI" w:hAnsi="Segoe UI" w:cs="Segoe UI"/>
        </w:rPr>
        <w:t>Practical Farmers of Iowa is a family-friendly employer.</w:t>
      </w:r>
    </w:p>
    <w:p w:rsidR="00C76456" w:rsidRPr="00C76456" w:rsidRDefault="00C76456" w:rsidP="00C76456">
      <w:pPr>
        <w:pStyle w:val="NormalWeb"/>
        <w:spacing w:before="0" w:beforeAutospacing="0" w:after="0" w:afterAutospacing="0"/>
        <w:rPr>
          <w:rFonts w:ascii="Segoe UI" w:hAnsi="Segoe UI" w:cs="Segoe UI"/>
        </w:rPr>
      </w:pPr>
    </w:p>
    <w:p w:rsidR="002D3F23" w:rsidRDefault="002D3F23" w:rsidP="00C76456">
      <w:pPr>
        <w:pStyle w:val="NormalWeb"/>
        <w:spacing w:before="0" w:beforeAutospacing="0" w:after="0" w:afterAutospacing="0"/>
        <w:rPr>
          <w:rFonts w:ascii="Segoe UI" w:hAnsi="Segoe UI" w:cs="Segoe UI"/>
          <w:b/>
        </w:rPr>
      </w:pPr>
      <w:r>
        <w:rPr>
          <w:rFonts w:ascii="Segoe UI" w:hAnsi="Segoe UI" w:cs="Segoe UI"/>
          <w:b/>
          <w:u w:val="single"/>
        </w:rPr>
        <w:t>Start D</w:t>
      </w:r>
      <w:r w:rsidR="00C76456" w:rsidRPr="002D3F23">
        <w:rPr>
          <w:rFonts w:ascii="Segoe UI" w:hAnsi="Segoe UI" w:cs="Segoe UI"/>
          <w:b/>
          <w:u w:val="single"/>
        </w:rPr>
        <w:t>ate</w:t>
      </w:r>
    </w:p>
    <w:p w:rsidR="00C76456" w:rsidRPr="002D3F23" w:rsidRDefault="00C76456" w:rsidP="00C76456">
      <w:pPr>
        <w:pStyle w:val="NormalWeb"/>
        <w:spacing w:before="0" w:beforeAutospacing="0" w:after="0" w:afterAutospacing="0"/>
        <w:rPr>
          <w:rFonts w:ascii="Segoe UI" w:hAnsi="Segoe UI" w:cs="Segoe UI"/>
        </w:rPr>
      </w:pPr>
      <w:r w:rsidRPr="002D3F23">
        <w:rPr>
          <w:rFonts w:ascii="Segoe UI" w:hAnsi="Segoe UI" w:cs="Segoe UI"/>
        </w:rPr>
        <w:t>March 1, 2016</w:t>
      </w:r>
    </w:p>
    <w:p w:rsidR="00C76456" w:rsidRPr="00C76456" w:rsidRDefault="00C76456" w:rsidP="00C76456">
      <w:pPr>
        <w:pStyle w:val="NormalWeb"/>
        <w:spacing w:before="0" w:beforeAutospacing="0" w:after="0" w:afterAutospacing="0"/>
        <w:rPr>
          <w:rFonts w:ascii="Segoe UI" w:hAnsi="Segoe UI" w:cs="Segoe UI"/>
          <w:b/>
        </w:rPr>
      </w:pPr>
    </w:p>
    <w:p w:rsidR="002D3F23" w:rsidRDefault="002D3F23" w:rsidP="00C76456">
      <w:pPr>
        <w:pStyle w:val="NormalWeb"/>
        <w:spacing w:before="0" w:beforeAutospacing="0" w:after="0" w:afterAutospacing="0"/>
        <w:rPr>
          <w:rFonts w:ascii="Segoe UI" w:hAnsi="Segoe UI" w:cs="Segoe UI"/>
          <w:b/>
        </w:rPr>
      </w:pPr>
      <w:r>
        <w:rPr>
          <w:rFonts w:ascii="Segoe UI" w:hAnsi="Segoe UI" w:cs="Segoe UI"/>
          <w:b/>
          <w:u w:val="single"/>
        </w:rPr>
        <w:t>Deadline for A</w:t>
      </w:r>
      <w:r w:rsidR="00C76456" w:rsidRPr="002D3F23">
        <w:rPr>
          <w:rFonts w:ascii="Segoe UI" w:hAnsi="Segoe UI" w:cs="Segoe UI"/>
          <w:b/>
          <w:u w:val="single"/>
        </w:rPr>
        <w:t>pplications:</w:t>
      </w:r>
      <w:r w:rsidR="00C76456" w:rsidRPr="00C76456">
        <w:rPr>
          <w:rFonts w:ascii="Segoe UI" w:hAnsi="Segoe UI" w:cs="Segoe UI"/>
          <w:b/>
        </w:rPr>
        <w:t xml:space="preserve"> </w:t>
      </w:r>
    </w:p>
    <w:p w:rsidR="00C76456" w:rsidRPr="002D3F23" w:rsidRDefault="002249C7" w:rsidP="00C76456">
      <w:pPr>
        <w:pStyle w:val="NormalWeb"/>
        <w:spacing w:before="0" w:beforeAutospacing="0" w:after="0" w:afterAutospacing="0"/>
        <w:rPr>
          <w:rFonts w:ascii="Segoe UI" w:hAnsi="Segoe UI" w:cs="Segoe UI"/>
        </w:rPr>
      </w:pPr>
      <w:r>
        <w:rPr>
          <w:rFonts w:ascii="Segoe UI" w:hAnsi="Segoe UI" w:cs="Segoe UI"/>
        </w:rPr>
        <w:t>November 16</w:t>
      </w:r>
      <w:r w:rsidR="00C76456" w:rsidRPr="002D3F23">
        <w:rPr>
          <w:rFonts w:ascii="Segoe UI" w:hAnsi="Segoe UI" w:cs="Segoe UI"/>
        </w:rPr>
        <w:t>, 2015</w:t>
      </w:r>
    </w:p>
    <w:p w:rsidR="00C76456" w:rsidRPr="00C76456" w:rsidRDefault="00C76456" w:rsidP="00C76456">
      <w:pPr>
        <w:pStyle w:val="NormalWeb"/>
        <w:spacing w:before="0" w:beforeAutospacing="0" w:after="0" w:afterAutospacing="0"/>
        <w:rPr>
          <w:rFonts w:ascii="Segoe UI" w:hAnsi="Segoe UI" w:cs="Segoe UI"/>
          <w:b/>
        </w:rPr>
      </w:pPr>
    </w:p>
    <w:p w:rsidR="002D3F23" w:rsidRPr="002D3F23" w:rsidRDefault="002D3F23" w:rsidP="00C76456">
      <w:pPr>
        <w:autoSpaceDE w:val="0"/>
        <w:autoSpaceDN w:val="0"/>
        <w:adjustRightInd w:val="0"/>
        <w:spacing w:after="0" w:line="240" w:lineRule="auto"/>
        <w:rPr>
          <w:rFonts w:ascii="Segoe UI" w:hAnsi="Segoe UI" w:cs="Segoe UI"/>
          <w:b/>
          <w:u w:val="single"/>
        </w:rPr>
      </w:pPr>
      <w:r w:rsidRPr="002D3F23">
        <w:rPr>
          <w:rFonts w:ascii="Segoe UI" w:hAnsi="Segoe UI" w:cs="Segoe UI"/>
          <w:b/>
          <w:u w:val="single"/>
        </w:rPr>
        <w:t>Confidential Application P</w:t>
      </w:r>
      <w:r w:rsidR="00C76456" w:rsidRPr="002D3F23">
        <w:rPr>
          <w:rFonts w:ascii="Segoe UI" w:hAnsi="Segoe UI" w:cs="Segoe UI"/>
          <w:b/>
          <w:u w:val="single"/>
        </w:rPr>
        <w:t>rocess:</w:t>
      </w:r>
    </w:p>
    <w:p w:rsidR="00C76456" w:rsidRPr="00C76456" w:rsidRDefault="002D3F23" w:rsidP="00C76456">
      <w:pPr>
        <w:autoSpaceDE w:val="0"/>
        <w:autoSpaceDN w:val="0"/>
        <w:adjustRightInd w:val="0"/>
        <w:spacing w:after="0" w:line="240" w:lineRule="auto"/>
        <w:rPr>
          <w:rFonts w:ascii="Segoe UI" w:hAnsi="Segoe UI" w:cs="Segoe UI"/>
          <w:b/>
          <w:i/>
          <w:color w:val="365F91" w:themeColor="accent1" w:themeShade="BF"/>
        </w:rPr>
      </w:pPr>
      <w:r>
        <w:rPr>
          <w:rFonts w:ascii="Segoe UI" w:hAnsi="Segoe UI" w:cs="Segoe UI"/>
        </w:rPr>
        <w:t>E</w:t>
      </w:r>
      <w:r w:rsidR="00C76456" w:rsidRPr="00C76456">
        <w:rPr>
          <w:rFonts w:ascii="Segoe UI" w:hAnsi="Segoe UI" w:cs="Segoe UI"/>
        </w:rPr>
        <w:t>mail (Word or PDF document) cover letter summa</w:t>
      </w:r>
      <w:r>
        <w:rPr>
          <w:rFonts w:ascii="Segoe UI" w:hAnsi="Segoe UI" w:cs="Segoe UI"/>
        </w:rPr>
        <w:t>rizing interest, qualifications</w:t>
      </w:r>
      <w:r w:rsidR="00C76456" w:rsidRPr="00C76456">
        <w:rPr>
          <w:rFonts w:ascii="Segoe UI" w:hAnsi="Segoe UI" w:cs="Segoe UI"/>
        </w:rPr>
        <w:t xml:space="preserve"> and compensation requirements along with a current resume to the attention of Tim </w:t>
      </w:r>
      <w:proofErr w:type="spellStart"/>
      <w:r w:rsidR="00C76456" w:rsidRPr="00C76456">
        <w:rPr>
          <w:rFonts w:ascii="Segoe UI" w:hAnsi="Segoe UI" w:cs="Segoe UI"/>
        </w:rPr>
        <w:t>Landgraf</w:t>
      </w:r>
      <w:proofErr w:type="spellEnd"/>
      <w:r w:rsidR="00C76456" w:rsidRPr="00C76456">
        <w:rPr>
          <w:rFonts w:ascii="Segoe UI" w:hAnsi="Segoe UI" w:cs="Segoe UI"/>
        </w:rPr>
        <w:t>, PFI Transition Committee Chair</w:t>
      </w:r>
      <w:r>
        <w:rPr>
          <w:rFonts w:ascii="Segoe UI" w:hAnsi="Segoe UI" w:cs="Segoe UI"/>
        </w:rPr>
        <w:t>,</w:t>
      </w:r>
      <w:r w:rsidR="00C76456" w:rsidRPr="00C76456">
        <w:rPr>
          <w:rFonts w:ascii="Segoe UI" w:hAnsi="Segoe UI" w:cs="Segoe UI"/>
        </w:rPr>
        <w:t xml:space="preserve"> to: </w:t>
      </w:r>
      <w:r w:rsidR="00C76456" w:rsidRPr="00C76456">
        <w:rPr>
          <w:rFonts w:ascii="Segoe UI" w:hAnsi="Segoe UI" w:cs="Segoe UI"/>
          <w:b/>
          <w:i/>
          <w:color w:val="365F91" w:themeColor="accent1" w:themeShade="BF"/>
        </w:rPr>
        <w:t>pfitransitiontim@gmail.com</w:t>
      </w:r>
    </w:p>
    <w:p w:rsidR="006472EE" w:rsidRDefault="006472EE" w:rsidP="00C76456">
      <w:pPr>
        <w:autoSpaceDE w:val="0"/>
        <w:autoSpaceDN w:val="0"/>
        <w:adjustRightInd w:val="0"/>
        <w:spacing w:after="0" w:line="240" w:lineRule="auto"/>
        <w:rPr>
          <w:rFonts w:ascii="Segoe UI" w:hAnsi="Segoe UI" w:cs="Segoe UI"/>
        </w:rPr>
      </w:pPr>
    </w:p>
    <w:p w:rsidR="008D5551" w:rsidRPr="00C76456" w:rsidRDefault="00C76456" w:rsidP="00196867">
      <w:pPr>
        <w:autoSpaceDE w:val="0"/>
        <w:autoSpaceDN w:val="0"/>
        <w:adjustRightInd w:val="0"/>
        <w:spacing w:after="0" w:line="240" w:lineRule="auto"/>
        <w:rPr>
          <w:rFonts w:ascii="Segoe UI" w:hAnsi="Segoe UI" w:cs="Segoe UI"/>
        </w:rPr>
      </w:pPr>
      <w:r w:rsidRPr="00C76456">
        <w:rPr>
          <w:rFonts w:ascii="Segoe UI" w:hAnsi="Segoe UI" w:cs="Segoe UI"/>
        </w:rPr>
        <w:t>Resumes must be accompanied by a cover letter.</w:t>
      </w:r>
      <w:r w:rsidR="006472EE">
        <w:rPr>
          <w:rFonts w:ascii="Segoe UI" w:hAnsi="Segoe UI" w:cs="Segoe UI"/>
        </w:rPr>
        <w:t xml:space="preserve"> </w:t>
      </w:r>
      <w:r w:rsidRPr="00C76456">
        <w:rPr>
          <w:rFonts w:ascii="Segoe UI" w:hAnsi="Segoe UI" w:cs="Segoe UI"/>
        </w:rPr>
        <w:t>Inquiries may be sent to the same e-mail address.</w:t>
      </w:r>
      <w:r w:rsidR="006472EE">
        <w:rPr>
          <w:rFonts w:ascii="Segoe UI" w:hAnsi="Segoe UI" w:cs="Segoe UI"/>
        </w:rPr>
        <w:t xml:space="preserve"> </w:t>
      </w:r>
      <w:r w:rsidRPr="00C76456">
        <w:rPr>
          <w:rFonts w:ascii="Segoe UI" w:hAnsi="Segoe UI" w:cs="Segoe UI"/>
        </w:rPr>
        <w:t>Applications received by the deadline</w:t>
      </w:r>
      <w:r w:rsidR="002D3F23">
        <w:rPr>
          <w:rFonts w:ascii="Segoe UI" w:hAnsi="Segoe UI" w:cs="Segoe UI"/>
        </w:rPr>
        <w:t xml:space="preserve"> will be acknowledged with an e</w:t>
      </w:r>
      <w:r w:rsidRPr="00C76456">
        <w:rPr>
          <w:rFonts w:ascii="Segoe UI" w:hAnsi="Segoe UI" w:cs="Segoe UI"/>
        </w:rPr>
        <w:t>mail reply.</w:t>
      </w:r>
    </w:p>
    <w:sectPr w:rsidR="008D5551" w:rsidRPr="00C76456" w:rsidSect="00770762">
      <w:headerReference w:type="first" r:id="rId8"/>
      <w:footerReference w:type="first" r:id="rId9"/>
      <w:pgSz w:w="12240" w:h="15840"/>
      <w:pgMar w:top="720" w:right="1008" w:bottom="720" w:left="1008" w:header="720" w:footer="385"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BD6" w:rsidRDefault="00644BD6" w:rsidP="001C62EF">
      <w:r>
        <w:separator/>
      </w:r>
    </w:p>
  </w:endnote>
  <w:endnote w:type="continuationSeparator" w:id="0">
    <w:p w:rsidR="00644BD6" w:rsidRDefault="00644BD6" w:rsidP="001C62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adeGothic-BoldCondTwenty">
    <w:altName w:val="TradeGothic CondEighteen"/>
    <w:panose1 w:val="00000000000000000000"/>
    <w:charset w:val="4D"/>
    <w:family w:val="auto"/>
    <w:notTrueType/>
    <w:pitch w:val="default"/>
    <w:sig w:usb0="00000003" w:usb1="00000000" w:usb2="00000000" w:usb3="00000000" w:csb0="00000001" w:csb1="00000000"/>
  </w:font>
  <w:font w:name="TradeGothic-CondEighteenObl">
    <w:altName w:val="TradeGothic CondEightee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ndara-Italic">
    <w:panose1 w:val="00000000000000000000"/>
    <w:charset w:val="4D"/>
    <w:family w:val="auto"/>
    <w:notTrueType/>
    <w:pitch w:val="default"/>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mbria"/>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D6" w:rsidRDefault="00FC68D6">
    <w:pPr>
      <w:pStyle w:val="Footer"/>
    </w:pPr>
    <w:r>
      <w:rPr>
        <w:noProof/>
      </w:rPr>
      <w:drawing>
        <wp:inline distT="0" distB="0" distL="0" distR="0">
          <wp:extent cx="6492240" cy="362585"/>
          <wp:effectExtent l="19050" t="0" r="3810" b="0"/>
          <wp:docPr id="2" name="Picture 1" descr="Letterhead -- bottom contact graph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 bottom contact graphic.tif"/>
                  <pic:cNvPicPr/>
                </pic:nvPicPr>
                <pic:blipFill>
                  <a:blip r:embed="rId1"/>
                  <a:stretch>
                    <a:fillRect/>
                  </a:stretch>
                </pic:blipFill>
                <pic:spPr>
                  <a:xfrm>
                    <a:off x="0" y="0"/>
                    <a:ext cx="6492240" cy="36258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BD6" w:rsidRDefault="00644BD6" w:rsidP="001C62EF">
      <w:r>
        <w:separator/>
      </w:r>
    </w:p>
  </w:footnote>
  <w:footnote w:type="continuationSeparator" w:id="0">
    <w:p w:rsidR="00644BD6" w:rsidRDefault="00644BD6" w:rsidP="001C6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8D6" w:rsidRDefault="00FC68D6" w:rsidP="006924B1">
    <w:pPr>
      <w:pStyle w:val="Header"/>
      <w:tabs>
        <w:tab w:val="clear" w:pos="8640"/>
      </w:tabs>
    </w:pPr>
    <w:r w:rsidRPr="00780A8F">
      <w:rPr>
        <w:noProof/>
      </w:rPr>
      <w:drawing>
        <wp:anchor distT="0" distB="0" distL="114300" distR="114300" simplePos="0" relativeHeight="251659264" behindDoc="0" locked="0" layoutInCell="1" allowOverlap="1">
          <wp:simplePos x="0" y="0"/>
          <wp:positionH relativeFrom="margin">
            <wp:align>center</wp:align>
          </wp:positionH>
          <wp:positionV relativeFrom="page">
            <wp:posOffset>-31750</wp:posOffset>
          </wp:positionV>
          <wp:extent cx="4917440" cy="1692275"/>
          <wp:effectExtent l="19050" t="0" r="0" b="0"/>
          <wp:wrapTopAndBottom/>
          <wp:docPr id="3" name="Picture 2" descr="New Letterhead Faces -- {April 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etterhead Faces -- {April 2014}.tif"/>
                  <pic:cNvPicPr>
                    <a:picLocks noChangeAspect="1" noChangeArrowheads="1"/>
                  </pic:cNvPicPr>
                </pic:nvPicPr>
                <pic:blipFill>
                  <a:blip r:embed="rId1"/>
                  <a:srcRect/>
                  <a:stretch>
                    <a:fillRect/>
                  </a:stretch>
                </pic:blipFill>
                <pic:spPr bwMode="auto">
                  <a:xfrm>
                    <a:off x="0" y="0"/>
                    <a:ext cx="4917440" cy="16922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C30F8"/>
    <w:multiLevelType w:val="hybridMultilevel"/>
    <w:tmpl w:val="96AC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459B1"/>
    <w:multiLevelType w:val="hybridMultilevel"/>
    <w:tmpl w:val="514C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AE4AAE"/>
    <w:multiLevelType w:val="hybridMultilevel"/>
    <w:tmpl w:val="66FE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C415C5"/>
    <w:multiLevelType w:val="hybridMultilevel"/>
    <w:tmpl w:val="BEF0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942065"/>
    <w:multiLevelType w:val="hybridMultilevel"/>
    <w:tmpl w:val="0DC0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1A6CC7"/>
    <w:multiLevelType w:val="hybridMultilevel"/>
    <w:tmpl w:val="CDC0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3034C7"/>
    <w:multiLevelType w:val="hybridMultilevel"/>
    <w:tmpl w:val="F9A0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024DE0"/>
    <w:multiLevelType w:val="hybridMultilevel"/>
    <w:tmpl w:val="7DBC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6E37FF"/>
    <w:multiLevelType w:val="hybridMultilevel"/>
    <w:tmpl w:val="F78A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3"/>
  </w:num>
  <w:num w:numId="6">
    <w:abstractNumId w:val="1"/>
  </w:num>
  <w:num w:numId="7">
    <w:abstractNumId w:val="5"/>
  </w:num>
  <w:num w:numId="8">
    <w:abstractNumId w:val="4"/>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82945"/>
  </w:hdrShapeDefaults>
  <w:footnotePr>
    <w:footnote w:id="-1"/>
    <w:footnote w:id="0"/>
  </w:footnotePr>
  <w:endnotePr>
    <w:endnote w:id="-1"/>
    <w:endnote w:id="0"/>
  </w:endnotePr>
  <w:compat/>
  <w:rsids>
    <w:rsidRoot w:val="00614147"/>
    <w:rsid w:val="00006326"/>
    <w:rsid w:val="000110E9"/>
    <w:rsid w:val="0001631E"/>
    <w:rsid w:val="00023B13"/>
    <w:rsid w:val="000251C4"/>
    <w:rsid w:val="00027CB3"/>
    <w:rsid w:val="00033BE8"/>
    <w:rsid w:val="00034EE6"/>
    <w:rsid w:val="00035756"/>
    <w:rsid w:val="00036833"/>
    <w:rsid w:val="0003751F"/>
    <w:rsid w:val="00042717"/>
    <w:rsid w:val="0004637F"/>
    <w:rsid w:val="00054104"/>
    <w:rsid w:val="0005593E"/>
    <w:rsid w:val="000560A0"/>
    <w:rsid w:val="000635B0"/>
    <w:rsid w:val="00063630"/>
    <w:rsid w:val="00063B2B"/>
    <w:rsid w:val="00064BFF"/>
    <w:rsid w:val="00071447"/>
    <w:rsid w:val="000732FC"/>
    <w:rsid w:val="0007374B"/>
    <w:rsid w:val="000811CE"/>
    <w:rsid w:val="000831A9"/>
    <w:rsid w:val="0008421D"/>
    <w:rsid w:val="00084C58"/>
    <w:rsid w:val="000860A3"/>
    <w:rsid w:val="0009248F"/>
    <w:rsid w:val="0009515D"/>
    <w:rsid w:val="00095355"/>
    <w:rsid w:val="000A0D15"/>
    <w:rsid w:val="000A12C1"/>
    <w:rsid w:val="000A2BC9"/>
    <w:rsid w:val="000A4FC4"/>
    <w:rsid w:val="000A5A04"/>
    <w:rsid w:val="000B0B48"/>
    <w:rsid w:val="000B2744"/>
    <w:rsid w:val="000B2B49"/>
    <w:rsid w:val="000B47B0"/>
    <w:rsid w:val="000B6C5B"/>
    <w:rsid w:val="000B72AA"/>
    <w:rsid w:val="000C27D8"/>
    <w:rsid w:val="000C6202"/>
    <w:rsid w:val="000D4426"/>
    <w:rsid w:val="000D4D63"/>
    <w:rsid w:val="000E101F"/>
    <w:rsid w:val="000E4D16"/>
    <w:rsid w:val="000E5A91"/>
    <w:rsid w:val="000F0171"/>
    <w:rsid w:val="000F670E"/>
    <w:rsid w:val="00101B6F"/>
    <w:rsid w:val="00105DAA"/>
    <w:rsid w:val="00113A92"/>
    <w:rsid w:val="00113D24"/>
    <w:rsid w:val="001149E8"/>
    <w:rsid w:val="00114E7E"/>
    <w:rsid w:val="0011521F"/>
    <w:rsid w:val="0011694C"/>
    <w:rsid w:val="00116EBD"/>
    <w:rsid w:val="0012017E"/>
    <w:rsid w:val="00120801"/>
    <w:rsid w:val="00122020"/>
    <w:rsid w:val="001242E3"/>
    <w:rsid w:val="00125E82"/>
    <w:rsid w:val="00131BCB"/>
    <w:rsid w:val="00133FEC"/>
    <w:rsid w:val="00134C43"/>
    <w:rsid w:val="001359F1"/>
    <w:rsid w:val="0013745C"/>
    <w:rsid w:val="00140B77"/>
    <w:rsid w:val="00140D70"/>
    <w:rsid w:val="001428F6"/>
    <w:rsid w:val="00142BAC"/>
    <w:rsid w:val="001454B2"/>
    <w:rsid w:val="00155E34"/>
    <w:rsid w:val="00157B48"/>
    <w:rsid w:val="00164BE7"/>
    <w:rsid w:val="00166BDE"/>
    <w:rsid w:val="00166C3C"/>
    <w:rsid w:val="00174B44"/>
    <w:rsid w:val="00180A44"/>
    <w:rsid w:val="00185571"/>
    <w:rsid w:val="00185631"/>
    <w:rsid w:val="0018681B"/>
    <w:rsid w:val="00191BCB"/>
    <w:rsid w:val="001928A3"/>
    <w:rsid w:val="00193870"/>
    <w:rsid w:val="0019524C"/>
    <w:rsid w:val="00196186"/>
    <w:rsid w:val="001963D4"/>
    <w:rsid w:val="00196867"/>
    <w:rsid w:val="001A045D"/>
    <w:rsid w:val="001A0B39"/>
    <w:rsid w:val="001A1131"/>
    <w:rsid w:val="001A4E07"/>
    <w:rsid w:val="001B1309"/>
    <w:rsid w:val="001B5BB5"/>
    <w:rsid w:val="001B5BF7"/>
    <w:rsid w:val="001B7B85"/>
    <w:rsid w:val="001C06AF"/>
    <w:rsid w:val="001C2DFA"/>
    <w:rsid w:val="001C4367"/>
    <w:rsid w:val="001C5BA6"/>
    <w:rsid w:val="001C5FF8"/>
    <w:rsid w:val="001C62EF"/>
    <w:rsid w:val="001D3AC9"/>
    <w:rsid w:val="001D76A8"/>
    <w:rsid w:val="001E0B75"/>
    <w:rsid w:val="001E32CA"/>
    <w:rsid w:val="001E513C"/>
    <w:rsid w:val="001E5E00"/>
    <w:rsid w:val="001F1A2E"/>
    <w:rsid w:val="001F52EB"/>
    <w:rsid w:val="002028BF"/>
    <w:rsid w:val="00203E00"/>
    <w:rsid w:val="00204991"/>
    <w:rsid w:val="00206824"/>
    <w:rsid w:val="00207092"/>
    <w:rsid w:val="002074A1"/>
    <w:rsid w:val="00211FC1"/>
    <w:rsid w:val="00212780"/>
    <w:rsid w:val="00212949"/>
    <w:rsid w:val="0021592B"/>
    <w:rsid w:val="00216779"/>
    <w:rsid w:val="00216A5E"/>
    <w:rsid w:val="002173BE"/>
    <w:rsid w:val="002175F7"/>
    <w:rsid w:val="002176FE"/>
    <w:rsid w:val="00217820"/>
    <w:rsid w:val="00220324"/>
    <w:rsid w:val="00220C70"/>
    <w:rsid w:val="0022145E"/>
    <w:rsid w:val="00222290"/>
    <w:rsid w:val="002241BC"/>
    <w:rsid w:val="002249C7"/>
    <w:rsid w:val="00226FC6"/>
    <w:rsid w:val="00227532"/>
    <w:rsid w:val="00231EC9"/>
    <w:rsid w:val="00235304"/>
    <w:rsid w:val="002365C4"/>
    <w:rsid w:val="00236B4A"/>
    <w:rsid w:val="00240465"/>
    <w:rsid w:val="00241B85"/>
    <w:rsid w:val="00245401"/>
    <w:rsid w:val="00245B6C"/>
    <w:rsid w:val="00261477"/>
    <w:rsid w:val="00261D99"/>
    <w:rsid w:val="0026352D"/>
    <w:rsid w:val="00263FFC"/>
    <w:rsid w:val="00266251"/>
    <w:rsid w:val="002701E6"/>
    <w:rsid w:val="002705E5"/>
    <w:rsid w:val="00273A5C"/>
    <w:rsid w:val="00275FA4"/>
    <w:rsid w:val="00276290"/>
    <w:rsid w:val="002811F9"/>
    <w:rsid w:val="002829A3"/>
    <w:rsid w:val="00283405"/>
    <w:rsid w:val="00284085"/>
    <w:rsid w:val="002873EB"/>
    <w:rsid w:val="00287AB2"/>
    <w:rsid w:val="002930E3"/>
    <w:rsid w:val="002A034A"/>
    <w:rsid w:val="002A07CB"/>
    <w:rsid w:val="002A0C4D"/>
    <w:rsid w:val="002A36D7"/>
    <w:rsid w:val="002A40BE"/>
    <w:rsid w:val="002A5148"/>
    <w:rsid w:val="002A544F"/>
    <w:rsid w:val="002B2245"/>
    <w:rsid w:val="002B32AA"/>
    <w:rsid w:val="002B362F"/>
    <w:rsid w:val="002B6A8A"/>
    <w:rsid w:val="002C20E3"/>
    <w:rsid w:val="002C31A2"/>
    <w:rsid w:val="002C3FBA"/>
    <w:rsid w:val="002C5102"/>
    <w:rsid w:val="002C54B8"/>
    <w:rsid w:val="002C64E4"/>
    <w:rsid w:val="002C6592"/>
    <w:rsid w:val="002C738E"/>
    <w:rsid w:val="002C7893"/>
    <w:rsid w:val="002D035E"/>
    <w:rsid w:val="002D05F8"/>
    <w:rsid w:val="002D3F23"/>
    <w:rsid w:val="002D4ADC"/>
    <w:rsid w:val="002D59DD"/>
    <w:rsid w:val="002D6F47"/>
    <w:rsid w:val="002E1249"/>
    <w:rsid w:val="002E5371"/>
    <w:rsid w:val="002E59BB"/>
    <w:rsid w:val="002E6BE6"/>
    <w:rsid w:val="002E6D8E"/>
    <w:rsid w:val="002E75A8"/>
    <w:rsid w:val="002F086F"/>
    <w:rsid w:val="002F3D1A"/>
    <w:rsid w:val="002F4A7D"/>
    <w:rsid w:val="002F5FEB"/>
    <w:rsid w:val="002F6979"/>
    <w:rsid w:val="0030416D"/>
    <w:rsid w:val="00304D2B"/>
    <w:rsid w:val="0031016A"/>
    <w:rsid w:val="00311048"/>
    <w:rsid w:val="00312058"/>
    <w:rsid w:val="0031688C"/>
    <w:rsid w:val="0032247A"/>
    <w:rsid w:val="00325648"/>
    <w:rsid w:val="00326B71"/>
    <w:rsid w:val="00327CC1"/>
    <w:rsid w:val="00333563"/>
    <w:rsid w:val="00336679"/>
    <w:rsid w:val="003373E6"/>
    <w:rsid w:val="00340D60"/>
    <w:rsid w:val="0034436E"/>
    <w:rsid w:val="003457B0"/>
    <w:rsid w:val="0034623B"/>
    <w:rsid w:val="0034788F"/>
    <w:rsid w:val="003512BF"/>
    <w:rsid w:val="003514DB"/>
    <w:rsid w:val="00355E52"/>
    <w:rsid w:val="00360EE8"/>
    <w:rsid w:val="003629D4"/>
    <w:rsid w:val="00365189"/>
    <w:rsid w:val="003656CB"/>
    <w:rsid w:val="003719F0"/>
    <w:rsid w:val="0037339A"/>
    <w:rsid w:val="003771F7"/>
    <w:rsid w:val="00377B1B"/>
    <w:rsid w:val="0038099C"/>
    <w:rsid w:val="00381D2D"/>
    <w:rsid w:val="0038218C"/>
    <w:rsid w:val="003831B9"/>
    <w:rsid w:val="00387FC9"/>
    <w:rsid w:val="00390944"/>
    <w:rsid w:val="0039206B"/>
    <w:rsid w:val="00392A16"/>
    <w:rsid w:val="00392AD3"/>
    <w:rsid w:val="00396223"/>
    <w:rsid w:val="00396571"/>
    <w:rsid w:val="003967C0"/>
    <w:rsid w:val="003A649B"/>
    <w:rsid w:val="003B20C6"/>
    <w:rsid w:val="003B2B4E"/>
    <w:rsid w:val="003B639A"/>
    <w:rsid w:val="003B7F64"/>
    <w:rsid w:val="003C0933"/>
    <w:rsid w:val="003C0F74"/>
    <w:rsid w:val="003C3E9E"/>
    <w:rsid w:val="003D10DD"/>
    <w:rsid w:val="003D1314"/>
    <w:rsid w:val="003D2670"/>
    <w:rsid w:val="003D5EC4"/>
    <w:rsid w:val="003E1644"/>
    <w:rsid w:val="003E1B3B"/>
    <w:rsid w:val="003F0540"/>
    <w:rsid w:val="003F1317"/>
    <w:rsid w:val="003F22DD"/>
    <w:rsid w:val="003F51CA"/>
    <w:rsid w:val="003F6B28"/>
    <w:rsid w:val="003F72AC"/>
    <w:rsid w:val="00401416"/>
    <w:rsid w:val="00401B4B"/>
    <w:rsid w:val="00402495"/>
    <w:rsid w:val="00402F9F"/>
    <w:rsid w:val="00405DE0"/>
    <w:rsid w:val="00410F54"/>
    <w:rsid w:val="004152D4"/>
    <w:rsid w:val="0042088B"/>
    <w:rsid w:val="00422754"/>
    <w:rsid w:val="00425E0C"/>
    <w:rsid w:val="00432D8A"/>
    <w:rsid w:val="00433574"/>
    <w:rsid w:val="00433F36"/>
    <w:rsid w:val="00437391"/>
    <w:rsid w:val="00437548"/>
    <w:rsid w:val="00440A92"/>
    <w:rsid w:val="00443BE3"/>
    <w:rsid w:val="00444AB0"/>
    <w:rsid w:val="00450B23"/>
    <w:rsid w:val="00453492"/>
    <w:rsid w:val="00455549"/>
    <w:rsid w:val="004601E0"/>
    <w:rsid w:val="0046133C"/>
    <w:rsid w:val="004618AC"/>
    <w:rsid w:val="0046313A"/>
    <w:rsid w:val="0046340C"/>
    <w:rsid w:val="00463A5D"/>
    <w:rsid w:val="004665B2"/>
    <w:rsid w:val="00467F38"/>
    <w:rsid w:val="00473323"/>
    <w:rsid w:val="00476597"/>
    <w:rsid w:val="004776A4"/>
    <w:rsid w:val="0048344C"/>
    <w:rsid w:val="00483535"/>
    <w:rsid w:val="004847CB"/>
    <w:rsid w:val="00485B14"/>
    <w:rsid w:val="00486624"/>
    <w:rsid w:val="00487804"/>
    <w:rsid w:val="00492F63"/>
    <w:rsid w:val="004950C2"/>
    <w:rsid w:val="00496657"/>
    <w:rsid w:val="004A4429"/>
    <w:rsid w:val="004A472D"/>
    <w:rsid w:val="004A73A9"/>
    <w:rsid w:val="004B5C51"/>
    <w:rsid w:val="004B7736"/>
    <w:rsid w:val="004B787F"/>
    <w:rsid w:val="004C0A69"/>
    <w:rsid w:val="004C3D32"/>
    <w:rsid w:val="004C3D45"/>
    <w:rsid w:val="004D2B21"/>
    <w:rsid w:val="004D4468"/>
    <w:rsid w:val="004D569F"/>
    <w:rsid w:val="004E318A"/>
    <w:rsid w:val="004E31DB"/>
    <w:rsid w:val="004E41DE"/>
    <w:rsid w:val="004E57FE"/>
    <w:rsid w:val="004E5CAE"/>
    <w:rsid w:val="004F3217"/>
    <w:rsid w:val="004F541B"/>
    <w:rsid w:val="004F6B52"/>
    <w:rsid w:val="00501491"/>
    <w:rsid w:val="005014F0"/>
    <w:rsid w:val="00503A60"/>
    <w:rsid w:val="0050709A"/>
    <w:rsid w:val="00510DFE"/>
    <w:rsid w:val="00511B58"/>
    <w:rsid w:val="005141DE"/>
    <w:rsid w:val="0051561A"/>
    <w:rsid w:val="00520463"/>
    <w:rsid w:val="0052374F"/>
    <w:rsid w:val="00523AA4"/>
    <w:rsid w:val="00531CE7"/>
    <w:rsid w:val="00532299"/>
    <w:rsid w:val="005335BC"/>
    <w:rsid w:val="005370E9"/>
    <w:rsid w:val="00537164"/>
    <w:rsid w:val="005379E6"/>
    <w:rsid w:val="00540695"/>
    <w:rsid w:val="00550461"/>
    <w:rsid w:val="005506DD"/>
    <w:rsid w:val="00550D2D"/>
    <w:rsid w:val="00553763"/>
    <w:rsid w:val="005559D3"/>
    <w:rsid w:val="005608B9"/>
    <w:rsid w:val="00564091"/>
    <w:rsid w:val="0057288E"/>
    <w:rsid w:val="005772CE"/>
    <w:rsid w:val="00577B97"/>
    <w:rsid w:val="00583CDE"/>
    <w:rsid w:val="00584B6B"/>
    <w:rsid w:val="00585F76"/>
    <w:rsid w:val="0058605A"/>
    <w:rsid w:val="00592062"/>
    <w:rsid w:val="00592119"/>
    <w:rsid w:val="005935E8"/>
    <w:rsid w:val="00596D9B"/>
    <w:rsid w:val="00597AF4"/>
    <w:rsid w:val="005A2A2C"/>
    <w:rsid w:val="005A2EBB"/>
    <w:rsid w:val="005A365B"/>
    <w:rsid w:val="005A6E99"/>
    <w:rsid w:val="005B061E"/>
    <w:rsid w:val="005B171A"/>
    <w:rsid w:val="005B1B02"/>
    <w:rsid w:val="005B36A0"/>
    <w:rsid w:val="005B5CF0"/>
    <w:rsid w:val="005B6632"/>
    <w:rsid w:val="005B6EDB"/>
    <w:rsid w:val="005B7E35"/>
    <w:rsid w:val="005C03A9"/>
    <w:rsid w:val="005C0A73"/>
    <w:rsid w:val="005C3762"/>
    <w:rsid w:val="005C4460"/>
    <w:rsid w:val="005C5B0B"/>
    <w:rsid w:val="005C79F8"/>
    <w:rsid w:val="005D0131"/>
    <w:rsid w:val="005D0E14"/>
    <w:rsid w:val="005D0F06"/>
    <w:rsid w:val="005D10EA"/>
    <w:rsid w:val="005D5C8B"/>
    <w:rsid w:val="005E4BF4"/>
    <w:rsid w:val="005F04EE"/>
    <w:rsid w:val="005F1E70"/>
    <w:rsid w:val="005F2012"/>
    <w:rsid w:val="005F259C"/>
    <w:rsid w:val="005F461B"/>
    <w:rsid w:val="005F4F4B"/>
    <w:rsid w:val="00600E6D"/>
    <w:rsid w:val="00601561"/>
    <w:rsid w:val="006015CC"/>
    <w:rsid w:val="0060237E"/>
    <w:rsid w:val="00605127"/>
    <w:rsid w:val="006101B0"/>
    <w:rsid w:val="006132EF"/>
    <w:rsid w:val="00614147"/>
    <w:rsid w:val="00620935"/>
    <w:rsid w:val="00620DD9"/>
    <w:rsid w:val="00621782"/>
    <w:rsid w:val="00623B39"/>
    <w:rsid w:val="00625EF8"/>
    <w:rsid w:val="00632916"/>
    <w:rsid w:val="00632C7E"/>
    <w:rsid w:val="00633E6B"/>
    <w:rsid w:val="00635288"/>
    <w:rsid w:val="00636250"/>
    <w:rsid w:val="00641ABB"/>
    <w:rsid w:val="00644BD6"/>
    <w:rsid w:val="00646D20"/>
    <w:rsid w:val="006472EE"/>
    <w:rsid w:val="006509F5"/>
    <w:rsid w:val="00652DA4"/>
    <w:rsid w:val="00653679"/>
    <w:rsid w:val="00653CC4"/>
    <w:rsid w:val="00655193"/>
    <w:rsid w:val="00665DB2"/>
    <w:rsid w:val="00670632"/>
    <w:rsid w:val="00674835"/>
    <w:rsid w:val="00676767"/>
    <w:rsid w:val="006778EB"/>
    <w:rsid w:val="00681EDC"/>
    <w:rsid w:val="00685683"/>
    <w:rsid w:val="00686079"/>
    <w:rsid w:val="0068649A"/>
    <w:rsid w:val="00686EAF"/>
    <w:rsid w:val="00691FA0"/>
    <w:rsid w:val="006924B1"/>
    <w:rsid w:val="00693C54"/>
    <w:rsid w:val="00695E8A"/>
    <w:rsid w:val="006A0A72"/>
    <w:rsid w:val="006A278D"/>
    <w:rsid w:val="006B4092"/>
    <w:rsid w:val="006B6292"/>
    <w:rsid w:val="006B6BAC"/>
    <w:rsid w:val="006C3C7E"/>
    <w:rsid w:val="006C420A"/>
    <w:rsid w:val="006C590A"/>
    <w:rsid w:val="006C7F7B"/>
    <w:rsid w:val="006D15E0"/>
    <w:rsid w:val="006D2FED"/>
    <w:rsid w:val="006D6616"/>
    <w:rsid w:val="006E076B"/>
    <w:rsid w:val="006E1F37"/>
    <w:rsid w:val="006E218D"/>
    <w:rsid w:val="006E5108"/>
    <w:rsid w:val="006E522A"/>
    <w:rsid w:val="006E5255"/>
    <w:rsid w:val="006E5556"/>
    <w:rsid w:val="006E65A5"/>
    <w:rsid w:val="006E7884"/>
    <w:rsid w:val="006F07D1"/>
    <w:rsid w:val="006F0801"/>
    <w:rsid w:val="006F56CB"/>
    <w:rsid w:val="006F56D1"/>
    <w:rsid w:val="007027DD"/>
    <w:rsid w:val="00703622"/>
    <w:rsid w:val="007054B5"/>
    <w:rsid w:val="00712038"/>
    <w:rsid w:val="00713C42"/>
    <w:rsid w:val="00714C67"/>
    <w:rsid w:val="00716207"/>
    <w:rsid w:val="00716AE5"/>
    <w:rsid w:val="00722116"/>
    <w:rsid w:val="00722678"/>
    <w:rsid w:val="00722809"/>
    <w:rsid w:val="00723AA0"/>
    <w:rsid w:val="00725A24"/>
    <w:rsid w:val="00725B7E"/>
    <w:rsid w:val="00730731"/>
    <w:rsid w:val="007310FA"/>
    <w:rsid w:val="0073687C"/>
    <w:rsid w:val="00736C43"/>
    <w:rsid w:val="00736F7C"/>
    <w:rsid w:val="007401FF"/>
    <w:rsid w:val="00742348"/>
    <w:rsid w:val="00746C65"/>
    <w:rsid w:val="00751DF5"/>
    <w:rsid w:val="007521CD"/>
    <w:rsid w:val="00755BFF"/>
    <w:rsid w:val="00756E7A"/>
    <w:rsid w:val="00764C89"/>
    <w:rsid w:val="0076626A"/>
    <w:rsid w:val="0077023B"/>
    <w:rsid w:val="00770762"/>
    <w:rsid w:val="007716B7"/>
    <w:rsid w:val="00780A8F"/>
    <w:rsid w:val="00782B37"/>
    <w:rsid w:val="00783CBC"/>
    <w:rsid w:val="0078646F"/>
    <w:rsid w:val="00791E6F"/>
    <w:rsid w:val="00792A9F"/>
    <w:rsid w:val="007940F8"/>
    <w:rsid w:val="00794C4C"/>
    <w:rsid w:val="007B25F4"/>
    <w:rsid w:val="007B5F1A"/>
    <w:rsid w:val="007B6AA5"/>
    <w:rsid w:val="007B7F3B"/>
    <w:rsid w:val="007C4B80"/>
    <w:rsid w:val="007C56C3"/>
    <w:rsid w:val="007C5BE6"/>
    <w:rsid w:val="007C604F"/>
    <w:rsid w:val="007D0848"/>
    <w:rsid w:val="007D1FD6"/>
    <w:rsid w:val="007D4F07"/>
    <w:rsid w:val="007D6396"/>
    <w:rsid w:val="007D73B5"/>
    <w:rsid w:val="007E16A0"/>
    <w:rsid w:val="007E47EC"/>
    <w:rsid w:val="007E4938"/>
    <w:rsid w:val="007E5E7F"/>
    <w:rsid w:val="007E7FCE"/>
    <w:rsid w:val="007F059A"/>
    <w:rsid w:val="007F2E3C"/>
    <w:rsid w:val="007F3E14"/>
    <w:rsid w:val="007F55CA"/>
    <w:rsid w:val="007F66C5"/>
    <w:rsid w:val="007F7A78"/>
    <w:rsid w:val="008014EE"/>
    <w:rsid w:val="008020FA"/>
    <w:rsid w:val="00802234"/>
    <w:rsid w:val="00802494"/>
    <w:rsid w:val="00810ED5"/>
    <w:rsid w:val="0081137D"/>
    <w:rsid w:val="0081464E"/>
    <w:rsid w:val="008149C5"/>
    <w:rsid w:val="00817AE3"/>
    <w:rsid w:val="00826FCE"/>
    <w:rsid w:val="008279F3"/>
    <w:rsid w:val="00831ABB"/>
    <w:rsid w:val="008331B6"/>
    <w:rsid w:val="00834BDD"/>
    <w:rsid w:val="00843957"/>
    <w:rsid w:val="00844817"/>
    <w:rsid w:val="00847615"/>
    <w:rsid w:val="00850C46"/>
    <w:rsid w:val="00850C69"/>
    <w:rsid w:val="00850D76"/>
    <w:rsid w:val="008513B7"/>
    <w:rsid w:val="00852D0F"/>
    <w:rsid w:val="008540A9"/>
    <w:rsid w:val="008542F3"/>
    <w:rsid w:val="00857CE3"/>
    <w:rsid w:val="0086048C"/>
    <w:rsid w:val="0086054E"/>
    <w:rsid w:val="008614DC"/>
    <w:rsid w:val="00863AD4"/>
    <w:rsid w:val="008642DE"/>
    <w:rsid w:val="00864972"/>
    <w:rsid w:val="0086534A"/>
    <w:rsid w:val="00865871"/>
    <w:rsid w:val="00873800"/>
    <w:rsid w:val="008742D0"/>
    <w:rsid w:val="00877AAC"/>
    <w:rsid w:val="008814A7"/>
    <w:rsid w:val="008830CB"/>
    <w:rsid w:val="00885BA0"/>
    <w:rsid w:val="0088737A"/>
    <w:rsid w:val="00890985"/>
    <w:rsid w:val="008949E6"/>
    <w:rsid w:val="008953E1"/>
    <w:rsid w:val="008A3265"/>
    <w:rsid w:val="008B5FC2"/>
    <w:rsid w:val="008B72B1"/>
    <w:rsid w:val="008C0739"/>
    <w:rsid w:val="008D0B89"/>
    <w:rsid w:val="008D0D0D"/>
    <w:rsid w:val="008D2F93"/>
    <w:rsid w:val="008D31BF"/>
    <w:rsid w:val="008D4B08"/>
    <w:rsid w:val="008D5551"/>
    <w:rsid w:val="008D7173"/>
    <w:rsid w:val="008E281F"/>
    <w:rsid w:val="008E2D8D"/>
    <w:rsid w:val="008E3A85"/>
    <w:rsid w:val="008E3D24"/>
    <w:rsid w:val="008E5E3E"/>
    <w:rsid w:val="008E6D40"/>
    <w:rsid w:val="008E74A1"/>
    <w:rsid w:val="008F02CE"/>
    <w:rsid w:val="008F076F"/>
    <w:rsid w:val="008F1653"/>
    <w:rsid w:val="008F1B81"/>
    <w:rsid w:val="008F21D2"/>
    <w:rsid w:val="008F2769"/>
    <w:rsid w:val="008F4363"/>
    <w:rsid w:val="008F4628"/>
    <w:rsid w:val="008F5CA6"/>
    <w:rsid w:val="008F5EF0"/>
    <w:rsid w:val="00901CA9"/>
    <w:rsid w:val="0090256D"/>
    <w:rsid w:val="00902995"/>
    <w:rsid w:val="00904C23"/>
    <w:rsid w:val="00907B6E"/>
    <w:rsid w:val="009120A0"/>
    <w:rsid w:val="00915394"/>
    <w:rsid w:val="0091734E"/>
    <w:rsid w:val="00920FA3"/>
    <w:rsid w:val="00921679"/>
    <w:rsid w:val="00926CAC"/>
    <w:rsid w:val="00927AA7"/>
    <w:rsid w:val="009311AC"/>
    <w:rsid w:val="00935C15"/>
    <w:rsid w:val="00945009"/>
    <w:rsid w:val="00950D09"/>
    <w:rsid w:val="009510AE"/>
    <w:rsid w:val="00952E20"/>
    <w:rsid w:val="009545D8"/>
    <w:rsid w:val="00955261"/>
    <w:rsid w:val="0096226D"/>
    <w:rsid w:val="00962670"/>
    <w:rsid w:val="009648BA"/>
    <w:rsid w:val="009656F7"/>
    <w:rsid w:val="00965C69"/>
    <w:rsid w:val="009673BE"/>
    <w:rsid w:val="009735CB"/>
    <w:rsid w:val="009737BC"/>
    <w:rsid w:val="009829FC"/>
    <w:rsid w:val="00992C6F"/>
    <w:rsid w:val="0099354C"/>
    <w:rsid w:val="009951A6"/>
    <w:rsid w:val="009955C4"/>
    <w:rsid w:val="00995843"/>
    <w:rsid w:val="009972B3"/>
    <w:rsid w:val="009B7664"/>
    <w:rsid w:val="009C3202"/>
    <w:rsid w:val="009C3B68"/>
    <w:rsid w:val="009D11EF"/>
    <w:rsid w:val="009D2720"/>
    <w:rsid w:val="009D34A4"/>
    <w:rsid w:val="009D4157"/>
    <w:rsid w:val="009D4CB4"/>
    <w:rsid w:val="009E0E49"/>
    <w:rsid w:val="009E10C0"/>
    <w:rsid w:val="009E62D0"/>
    <w:rsid w:val="009F3062"/>
    <w:rsid w:val="00A012A5"/>
    <w:rsid w:val="00A0177B"/>
    <w:rsid w:val="00A03DF7"/>
    <w:rsid w:val="00A046A7"/>
    <w:rsid w:val="00A10996"/>
    <w:rsid w:val="00A14E81"/>
    <w:rsid w:val="00A15690"/>
    <w:rsid w:val="00A16061"/>
    <w:rsid w:val="00A261CF"/>
    <w:rsid w:val="00A30EBE"/>
    <w:rsid w:val="00A31C29"/>
    <w:rsid w:val="00A342E0"/>
    <w:rsid w:val="00A34F1B"/>
    <w:rsid w:val="00A36B13"/>
    <w:rsid w:val="00A374CE"/>
    <w:rsid w:val="00A37654"/>
    <w:rsid w:val="00A43DDA"/>
    <w:rsid w:val="00A45F3F"/>
    <w:rsid w:val="00A51025"/>
    <w:rsid w:val="00A51901"/>
    <w:rsid w:val="00A51BD1"/>
    <w:rsid w:val="00A53690"/>
    <w:rsid w:val="00A57747"/>
    <w:rsid w:val="00A57ACE"/>
    <w:rsid w:val="00A61D48"/>
    <w:rsid w:val="00A64BAD"/>
    <w:rsid w:val="00A67F23"/>
    <w:rsid w:val="00A721EE"/>
    <w:rsid w:val="00A74192"/>
    <w:rsid w:val="00A75BBA"/>
    <w:rsid w:val="00A77062"/>
    <w:rsid w:val="00A777F5"/>
    <w:rsid w:val="00A91A0D"/>
    <w:rsid w:val="00A93B60"/>
    <w:rsid w:val="00AA336A"/>
    <w:rsid w:val="00AA3F91"/>
    <w:rsid w:val="00AB10AB"/>
    <w:rsid w:val="00AB1A44"/>
    <w:rsid w:val="00AB1AD0"/>
    <w:rsid w:val="00AB41F7"/>
    <w:rsid w:val="00AB68CA"/>
    <w:rsid w:val="00AB74C4"/>
    <w:rsid w:val="00AC4306"/>
    <w:rsid w:val="00AC4FAB"/>
    <w:rsid w:val="00AD2C7D"/>
    <w:rsid w:val="00AE020B"/>
    <w:rsid w:val="00AE15F8"/>
    <w:rsid w:val="00AE49F6"/>
    <w:rsid w:val="00AF10C1"/>
    <w:rsid w:val="00AF6148"/>
    <w:rsid w:val="00B03294"/>
    <w:rsid w:val="00B05804"/>
    <w:rsid w:val="00B116C8"/>
    <w:rsid w:val="00B12A55"/>
    <w:rsid w:val="00B155BA"/>
    <w:rsid w:val="00B21850"/>
    <w:rsid w:val="00B25EAE"/>
    <w:rsid w:val="00B31DE2"/>
    <w:rsid w:val="00B337A2"/>
    <w:rsid w:val="00B33DBA"/>
    <w:rsid w:val="00B36726"/>
    <w:rsid w:val="00B37147"/>
    <w:rsid w:val="00B371C3"/>
    <w:rsid w:val="00B50B41"/>
    <w:rsid w:val="00B518F5"/>
    <w:rsid w:val="00B52426"/>
    <w:rsid w:val="00B5283D"/>
    <w:rsid w:val="00B53206"/>
    <w:rsid w:val="00B542AE"/>
    <w:rsid w:val="00B54FC0"/>
    <w:rsid w:val="00B57A2D"/>
    <w:rsid w:val="00B57D5D"/>
    <w:rsid w:val="00B66A26"/>
    <w:rsid w:val="00B70EC8"/>
    <w:rsid w:val="00B71278"/>
    <w:rsid w:val="00B74650"/>
    <w:rsid w:val="00B74C91"/>
    <w:rsid w:val="00B76B3E"/>
    <w:rsid w:val="00B83390"/>
    <w:rsid w:val="00B84C6A"/>
    <w:rsid w:val="00B91A72"/>
    <w:rsid w:val="00B934BB"/>
    <w:rsid w:val="00B97AA7"/>
    <w:rsid w:val="00BA114A"/>
    <w:rsid w:val="00BA1D5B"/>
    <w:rsid w:val="00BA60D7"/>
    <w:rsid w:val="00BA6407"/>
    <w:rsid w:val="00BA6F7E"/>
    <w:rsid w:val="00BA72DC"/>
    <w:rsid w:val="00BA7C18"/>
    <w:rsid w:val="00BB37E8"/>
    <w:rsid w:val="00BB42BD"/>
    <w:rsid w:val="00BB59AB"/>
    <w:rsid w:val="00BB66EC"/>
    <w:rsid w:val="00BC3EEE"/>
    <w:rsid w:val="00BC4F43"/>
    <w:rsid w:val="00BC55EA"/>
    <w:rsid w:val="00BC58E9"/>
    <w:rsid w:val="00BE2A12"/>
    <w:rsid w:val="00BE3AF0"/>
    <w:rsid w:val="00BE6BB0"/>
    <w:rsid w:val="00BF0321"/>
    <w:rsid w:val="00BF1621"/>
    <w:rsid w:val="00BF1D09"/>
    <w:rsid w:val="00BF62BF"/>
    <w:rsid w:val="00BF7DE3"/>
    <w:rsid w:val="00C011F0"/>
    <w:rsid w:val="00C01899"/>
    <w:rsid w:val="00C0301E"/>
    <w:rsid w:val="00C050F8"/>
    <w:rsid w:val="00C05835"/>
    <w:rsid w:val="00C05C5B"/>
    <w:rsid w:val="00C113E8"/>
    <w:rsid w:val="00C13E2A"/>
    <w:rsid w:val="00C1507C"/>
    <w:rsid w:val="00C2205B"/>
    <w:rsid w:val="00C22C87"/>
    <w:rsid w:val="00C230C1"/>
    <w:rsid w:val="00C254BC"/>
    <w:rsid w:val="00C300B3"/>
    <w:rsid w:val="00C30172"/>
    <w:rsid w:val="00C3056F"/>
    <w:rsid w:val="00C33DB6"/>
    <w:rsid w:val="00C35CC4"/>
    <w:rsid w:val="00C35CC7"/>
    <w:rsid w:val="00C4016E"/>
    <w:rsid w:val="00C411C5"/>
    <w:rsid w:val="00C425D5"/>
    <w:rsid w:val="00C436C9"/>
    <w:rsid w:val="00C46AF8"/>
    <w:rsid w:val="00C576FE"/>
    <w:rsid w:val="00C62D98"/>
    <w:rsid w:val="00C645C7"/>
    <w:rsid w:val="00C648E5"/>
    <w:rsid w:val="00C672F3"/>
    <w:rsid w:val="00C724B7"/>
    <w:rsid w:val="00C74127"/>
    <w:rsid w:val="00C74B02"/>
    <w:rsid w:val="00C76456"/>
    <w:rsid w:val="00C80734"/>
    <w:rsid w:val="00C825E0"/>
    <w:rsid w:val="00C836A8"/>
    <w:rsid w:val="00C838C8"/>
    <w:rsid w:val="00C853FE"/>
    <w:rsid w:val="00C87CA0"/>
    <w:rsid w:val="00C91600"/>
    <w:rsid w:val="00C96E2D"/>
    <w:rsid w:val="00CA39C2"/>
    <w:rsid w:val="00CA39D3"/>
    <w:rsid w:val="00CA47B5"/>
    <w:rsid w:val="00CB0056"/>
    <w:rsid w:val="00CB0D71"/>
    <w:rsid w:val="00CB2D04"/>
    <w:rsid w:val="00CB2D1E"/>
    <w:rsid w:val="00CB59B6"/>
    <w:rsid w:val="00CB5BE0"/>
    <w:rsid w:val="00CC0237"/>
    <w:rsid w:val="00CC6AE9"/>
    <w:rsid w:val="00CD4CA8"/>
    <w:rsid w:val="00CD5AF8"/>
    <w:rsid w:val="00CE3891"/>
    <w:rsid w:val="00CE5E7F"/>
    <w:rsid w:val="00CF174C"/>
    <w:rsid w:val="00CF4CDA"/>
    <w:rsid w:val="00D01201"/>
    <w:rsid w:val="00D054E6"/>
    <w:rsid w:val="00D05F06"/>
    <w:rsid w:val="00D10C73"/>
    <w:rsid w:val="00D1331C"/>
    <w:rsid w:val="00D1419F"/>
    <w:rsid w:val="00D1784C"/>
    <w:rsid w:val="00D17ED1"/>
    <w:rsid w:val="00D2061B"/>
    <w:rsid w:val="00D22B1A"/>
    <w:rsid w:val="00D25903"/>
    <w:rsid w:val="00D40605"/>
    <w:rsid w:val="00D416AA"/>
    <w:rsid w:val="00D445B4"/>
    <w:rsid w:val="00D453F1"/>
    <w:rsid w:val="00D457AA"/>
    <w:rsid w:val="00D45DE5"/>
    <w:rsid w:val="00D468B4"/>
    <w:rsid w:val="00D52CE0"/>
    <w:rsid w:val="00D53C42"/>
    <w:rsid w:val="00D55181"/>
    <w:rsid w:val="00D554FE"/>
    <w:rsid w:val="00D56861"/>
    <w:rsid w:val="00D56FA5"/>
    <w:rsid w:val="00D60949"/>
    <w:rsid w:val="00D6601A"/>
    <w:rsid w:val="00D71197"/>
    <w:rsid w:val="00D711C8"/>
    <w:rsid w:val="00D7375A"/>
    <w:rsid w:val="00D742EA"/>
    <w:rsid w:val="00D77645"/>
    <w:rsid w:val="00D83122"/>
    <w:rsid w:val="00D83589"/>
    <w:rsid w:val="00D84D30"/>
    <w:rsid w:val="00D859D6"/>
    <w:rsid w:val="00D874CD"/>
    <w:rsid w:val="00D90242"/>
    <w:rsid w:val="00D96805"/>
    <w:rsid w:val="00DA28D4"/>
    <w:rsid w:val="00DA50BA"/>
    <w:rsid w:val="00DB4048"/>
    <w:rsid w:val="00DB4B36"/>
    <w:rsid w:val="00DB7967"/>
    <w:rsid w:val="00DC008A"/>
    <w:rsid w:val="00DC266A"/>
    <w:rsid w:val="00DC3A0B"/>
    <w:rsid w:val="00DC4E6E"/>
    <w:rsid w:val="00DD1D57"/>
    <w:rsid w:val="00DD59FB"/>
    <w:rsid w:val="00DE0431"/>
    <w:rsid w:val="00DE64A0"/>
    <w:rsid w:val="00DF0DAF"/>
    <w:rsid w:val="00DF4719"/>
    <w:rsid w:val="00DF5E99"/>
    <w:rsid w:val="00DF7585"/>
    <w:rsid w:val="00E034A6"/>
    <w:rsid w:val="00E112AC"/>
    <w:rsid w:val="00E11662"/>
    <w:rsid w:val="00E11FE7"/>
    <w:rsid w:val="00E13F34"/>
    <w:rsid w:val="00E15A19"/>
    <w:rsid w:val="00E15B59"/>
    <w:rsid w:val="00E1697E"/>
    <w:rsid w:val="00E176E9"/>
    <w:rsid w:val="00E17C15"/>
    <w:rsid w:val="00E20DE0"/>
    <w:rsid w:val="00E20F3F"/>
    <w:rsid w:val="00E25BED"/>
    <w:rsid w:val="00E26587"/>
    <w:rsid w:val="00E27718"/>
    <w:rsid w:val="00E30157"/>
    <w:rsid w:val="00E30504"/>
    <w:rsid w:val="00E319DD"/>
    <w:rsid w:val="00E345C5"/>
    <w:rsid w:val="00E3498E"/>
    <w:rsid w:val="00E34A20"/>
    <w:rsid w:val="00E37C5A"/>
    <w:rsid w:val="00E400FD"/>
    <w:rsid w:val="00E42B50"/>
    <w:rsid w:val="00E56196"/>
    <w:rsid w:val="00E644F4"/>
    <w:rsid w:val="00E6504A"/>
    <w:rsid w:val="00E65161"/>
    <w:rsid w:val="00E66086"/>
    <w:rsid w:val="00E70C10"/>
    <w:rsid w:val="00E71A6C"/>
    <w:rsid w:val="00E725F9"/>
    <w:rsid w:val="00E779FD"/>
    <w:rsid w:val="00E80000"/>
    <w:rsid w:val="00E81349"/>
    <w:rsid w:val="00E816D4"/>
    <w:rsid w:val="00E84C4B"/>
    <w:rsid w:val="00E87815"/>
    <w:rsid w:val="00E9153C"/>
    <w:rsid w:val="00E9314C"/>
    <w:rsid w:val="00E944CC"/>
    <w:rsid w:val="00E94596"/>
    <w:rsid w:val="00E94A26"/>
    <w:rsid w:val="00E976C6"/>
    <w:rsid w:val="00E97B57"/>
    <w:rsid w:val="00EA45D3"/>
    <w:rsid w:val="00EA6E02"/>
    <w:rsid w:val="00EB2A63"/>
    <w:rsid w:val="00EB3B67"/>
    <w:rsid w:val="00EB6702"/>
    <w:rsid w:val="00EC0A62"/>
    <w:rsid w:val="00EC13D6"/>
    <w:rsid w:val="00EC231D"/>
    <w:rsid w:val="00EC4F55"/>
    <w:rsid w:val="00EC7478"/>
    <w:rsid w:val="00ED198D"/>
    <w:rsid w:val="00ED41A8"/>
    <w:rsid w:val="00ED7DF4"/>
    <w:rsid w:val="00EE0184"/>
    <w:rsid w:val="00EE1B3A"/>
    <w:rsid w:val="00EE32DD"/>
    <w:rsid w:val="00EE5835"/>
    <w:rsid w:val="00EF3F06"/>
    <w:rsid w:val="00EF4253"/>
    <w:rsid w:val="00EF535A"/>
    <w:rsid w:val="00EF7ABF"/>
    <w:rsid w:val="00F023F0"/>
    <w:rsid w:val="00F11698"/>
    <w:rsid w:val="00F132B4"/>
    <w:rsid w:val="00F1340F"/>
    <w:rsid w:val="00F1464B"/>
    <w:rsid w:val="00F14D65"/>
    <w:rsid w:val="00F205B7"/>
    <w:rsid w:val="00F233FC"/>
    <w:rsid w:val="00F26143"/>
    <w:rsid w:val="00F262B0"/>
    <w:rsid w:val="00F276BB"/>
    <w:rsid w:val="00F30D39"/>
    <w:rsid w:val="00F30F59"/>
    <w:rsid w:val="00F32F42"/>
    <w:rsid w:val="00F34AEA"/>
    <w:rsid w:val="00F3547A"/>
    <w:rsid w:val="00F362C1"/>
    <w:rsid w:val="00F3790C"/>
    <w:rsid w:val="00F4395D"/>
    <w:rsid w:val="00F46978"/>
    <w:rsid w:val="00F478E1"/>
    <w:rsid w:val="00F53962"/>
    <w:rsid w:val="00F55D9F"/>
    <w:rsid w:val="00F6148B"/>
    <w:rsid w:val="00F70F98"/>
    <w:rsid w:val="00F715F5"/>
    <w:rsid w:val="00F71974"/>
    <w:rsid w:val="00F729E9"/>
    <w:rsid w:val="00F76A34"/>
    <w:rsid w:val="00F820D3"/>
    <w:rsid w:val="00F83BA0"/>
    <w:rsid w:val="00F846AC"/>
    <w:rsid w:val="00F86B48"/>
    <w:rsid w:val="00F9603F"/>
    <w:rsid w:val="00FA06F4"/>
    <w:rsid w:val="00FA1685"/>
    <w:rsid w:val="00FA22E5"/>
    <w:rsid w:val="00FA31DB"/>
    <w:rsid w:val="00FA366D"/>
    <w:rsid w:val="00FA3A5E"/>
    <w:rsid w:val="00FA7241"/>
    <w:rsid w:val="00FB01F5"/>
    <w:rsid w:val="00FB07AA"/>
    <w:rsid w:val="00FB25A5"/>
    <w:rsid w:val="00FB4D1F"/>
    <w:rsid w:val="00FB5D9E"/>
    <w:rsid w:val="00FC0C05"/>
    <w:rsid w:val="00FC1883"/>
    <w:rsid w:val="00FC3467"/>
    <w:rsid w:val="00FC3DB8"/>
    <w:rsid w:val="00FC472C"/>
    <w:rsid w:val="00FC68D6"/>
    <w:rsid w:val="00FC6CBB"/>
    <w:rsid w:val="00FD20FF"/>
    <w:rsid w:val="00FE3723"/>
    <w:rsid w:val="00FE4ED1"/>
    <w:rsid w:val="00FE519B"/>
    <w:rsid w:val="00FE6F2D"/>
    <w:rsid w:val="00FF519E"/>
    <w:rsid w:val="00FF7B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1F9"/>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rsid w:val="00A30EB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719F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kshoptitle">
    <w:name w:val="Workshop title"/>
    <w:uiPriority w:val="99"/>
    <w:rsid w:val="001B5BB5"/>
    <w:rPr>
      <w:rFonts w:ascii="TradeGothic-BoldCondTwenty" w:hAnsi="TradeGothic-BoldCondTwenty" w:cs="TradeGothic-BoldCondTwenty"/>
      <w:b/>
      <w:bCs/>
      <w:color w:val="F59421"/>
      <w:sz w:val="24"/>
      <w:szCs w:val="24"/>
    </w:rPr>
  </w:style>
  <w:style w:type="character" w:customStyle="1" w:styleId="subsubsubhead">
    <w:name w:val="subsubsubhead"/>
    <w:uiPriority w:val="99"/>
    <w:rsid w:val="001B5BB5"/>
    <w:rPr>
      <w:rFonts w:ascii="TradeGothic-CondEighteenObl" w:hAnsi="TradeGothic-CondEighteenObl" w:cs="TradeGothic-CondEighteenObl"/>
      <w:i/>
      <w:iCs/>
      <w:color w:val="E77D1D"/>
      <w:sz w:val="20"/>
      <w:szCs w:val="20"/>
    </w:rPr>
  </w:style>
  <w:style w:type="character" w:customStyle="1" w:styleId="Round">
    <w:name w:val="Round"/>
    <w:uiPriority w:val="99"/>
    <w:rsid w:val="006015CC"/>
    <w:rPr>
      <w:rFonts w:ascii="TradeGothic-CondEighteenObl" w:hAnsi="TradeGothic-CondEighteenObl" w:cs="TradeGothic-CondEighteenObl"/>
      <w:color w:val="660E31"/>
    </w:rPr>
  </w:style>
  <w:style w:type="paragraph" w:customStyle="1" w:styleId="BasicParagraph">
    <w:name w:val="[Basic Paragraph]"/>
    <w:basedOn w:val="Normal"/>
    <w:uiPriority w:val="99"/>
    <w:rsid w:val="005B6632"/>
    <w:pPr>
      <w:widowControl w:val="0"/>
      <w:autoSpaceDE w:val="0"/>
      <w:autoSpaceDN w:val="0"/>
      <w:adjustRightInd w:val="0"/>
      <w:spacing w:line="288" w:lineRule="auto"/>
      <w:textAlignment w:val="center"/>
    </w:pPr>
    <w:rPr>
      <w:rFonts w:ascii="Times-Roman" w:hAnsi="Times-Roman" w:cs="Times-Roman"/>
      <w:color w:val="000000"/>
      <w:lang w:bidi="en-US"/>
    </w:rPr>
  </w:style>
  <w:style w:type="character" w:styleId="Hyperlink">
    <w:name w:val="Hyperlink"/>
    <w:uiPriority w:val="99"/>
    <w:rsid w:val="005B6632"/>
    <w:rPr>
      <w:color w:val="0000FF"/>
      <w:u w:val="single"/>
    </w:rPr>
  </w:style>
  <w:style w:type="character" w:styleId="FollowedHyperlink">
    <w:name w:val="FollowedHyperlink"/>
    <w:uiPriority w:val="99"/>
    <w:semiHidden/>
    <w:unhideWhenUsed/>
    <w:rsid w:val="00486624"/>
    <w:rPr>
      <w:color w:val="800080"/>
      <w:u w:val="single"/>
    </w:rPr>
  </w:style>
  <w:style w:type="character" w:customStyle="1" w:styleId="bodycopy1">
    <w:name w:val="body copy1"/>
    <w:uiPriority w:val="99"/>
    <w:rsid w:val="00EC13D6"/>
    <w:rPr>
      <w:rFonts w:ascii="MyriadPro-Regular" w:hAnsi="MyriadPro-Regular" w:cs="MyriadPro-Regular"/>
      <w:sz w:val="18"/>
      <w:szCs w:val="18"/>
    </w:rPr>
  </w:style>
  <w:style w:type="paragraph" w:styleId="BalloonText">
    <w:name w:val="Balloon Text"/>
    <w:basedOn w:val="Normal"/>
    <w:link w:val="BalloonTextChar"/>
    <w:uiPriority w:val="99"/>
    <w:semiHidden/>
    <w:unhideWhenUsed/>
    <w:rsid w:val="00EC13D6"/>
    <w:rPr>
      <w:rFonts w:ascii="Lucida Grande" w:hAnsi="Lucida Grande" w:cs="Lucida Grande"/>
      <w:sz w:val="18"/>
      <w:szCs w:val="18"/>
    </w:rPr>
  </w:style>
  <w:style w:type="character" w:customStyle="1" w:styleId="BalloonTextChar">
    <w:name w:val="Balloon Text Char"/>
    <w:link w:val="BalloonText"/>
    <w:uiPriority w:val="99"/>
    <w:semiHidden/>
    <w:rsid w:val="00EC13D6"/>
    <w:rPr>
      <w:rFonts w:ascii="Lucida Grande" w:hAnsi="Lucida Grande" w:cs="Lucida Grande"/>
      <w:sz w:val="18"/>
      <w:szCs w:val="18"/>
      <w:lang w:eastAsia="en-US"/>
    </w:rPr>
  </w:style>
  <w:style w:type="character" w:styleId="CommentReference">
    <w:name w:val="annotation reference"/>
    <w:uiPriority w:val="99"/>
    <w:semiHidden/>
    <w:unhideWhenUsed/>
    <w:rsid w:val="009E0E49"/>
    <w:rPr>
      <w:sz w:val="16"/>
      <w:szCs w:val="16"/>
    </w:rPr>
  </w:style>
  <w:style w:type="paragraph" w:styleId="CommentText">
    <w:name w:val="annotation text"/>
    <w:basedOn w:val="Normal"/>
    <w:link w:val="CommentTextChar"/>
    <w:uiPriority w:val="99"/>
    <w:semiHidden/>
    <w:unhideWhenUsed/>
    <w:rsid w:val="009E0E49"/>
    <w:rPr>
      <w:sz w:val="20"/>
      <w:szCs w:val="20"/>
    </w:rPr>
  </w:style>
  <w:style w:type="character" w:customStyle="1" w:styleId="CommentTextChar">
    <w:name w:val="Comment Text Char"/>
    <w:link w:val="CommentText"/>
    <w:uiPriority w:val="99"/>
    <w:semiHidden/>
    <w:rsid w:val="009E0E49"/>
    <w:rPr>
      <w:lang w:eastAsia="en-US"/>
    </w:rPr>
  </w:style>
  <w:style w:type="paragraph" w:customStyle="1" w:styleId="Body">
    <w:name w:val="Body"/>
    <w:basedOn w:val="Normal"/>
    <w:uiPriority w:val="99"/>
    <w:rsid w:val="001C62EF"/>
    <w:pPr>
      <w:widowControl w:val="0"/>
      <w:suppressAutoHyphens/>
      <w:autoSpaceDE w:val="0"/>
      <w:autoSpaceDN w:val="0"/>
      <w:adjustRightInd w:val="0"/>
      <w:spacing w:after="240" w:line="240" w:lineRule="atLeast"/>
      <w:textAlignment w:val="center"/>
    </w:pPr>
    <w:rPr>
      <w:rFonts w:ascii="Candara-Italic" w:hAnsi="Candara-Italic" w:cs="Candara-Italic"/>
      <w:i/>
      <w:iCs/>
      <w:color w:val="000000"/>
      <w:w w:val="98"/>
      <w:sz w:val="20"/>
      <w:szCs w:val="20"/>
      <w:lang w:eastAsia="ja-JP"/>
    </w:rPr>
  </w:style>
  <w:style w:type="character" w:customStyle="1" w:styleId="ContactInfo">
    <w:name w:val="Contact Info"/>
    <w:uiPriority w:val="99"/>
    <w:rsid w:val="001C62EF"/>
    <w:rPr>
      <w:rFonts w:ascii="MyriadPro-BoldIt" w:hAnsi="MyriadPro-BoldIt" w:cs="MyriadPro-BoldIt"/>
      <w:b/>
      <w:bCs/>
      <w:i/>
      <w:iCs/>
      <w:w w:val="98"/>
      <w:sz w:val="20"/>
      <w:szCs w:val="20"/>
    </w:rPr>
  </w:style>
  <w:style w:type="paragraph" w:styleId="Header">
    <w:name w:val="header"/>
    <w:basedOn w:val="Normal"/>
    <w:link w:val="HeaderChar"/>
    <w:uiPriority w:val="99"/>
    <w:unhideWhenUsed/>
    <w:rsid w:val="001C62EF"/>
    <w:pPr>
      <w:tabs>
        <w:tab w:val="center" w:pos="4320"/>
        <w:tab w:val="right" w:pos="8640"/>
      </w:tabs>
    </w:pPr>
  </w:style>
  <w:style w:type="character" w:customStyle="1" w:styleId="HeaderChar">
    <w:name w:val="Header Char"/>
    <w:link w:val="Header"/>
    <w:uiPriority w:val="99"/>
    <w:rsid w:val="001C62EF"/>
    <w:rPr>
      <w:sz w:val="24"/>
      <w:szCs w:val="24"/>
      <w:lang w:eastAsia="en-US"/>
    </w:rPr>
  </w:style>
  <w:style w:type="paragraph" w:styleId="Footer">
    <w:name w:val="footer"/>
    <w:basedOn w:val="Normal"/>
    <w:link w:val="FooterChar"/>
    <w:uiPriority w:val="99"/>
    <w:unhideWhenUsed/>
    <w:rsid w:val="001C62EF"/>
    <w:pPr>
      <w:tabs>
        <w:tab w:val="center" w:pos="4320"/>
        <w:tab w:val="right" w:pos="8640"/>
      </w:tabs>
    </w:pPr>
  </w:style>
  <w:style w:type="character" w:customStyle="1" w:styleId="FooterChar">
    <w:name w:val="Footer Char"/>
    <w:link w:val="Footer"/>
    <w:uiPriority w:val="99"/>
    <w:rsid w:val="001C62EF"/>
    <w:rPr>
      <w:sz w:val="24"/>
      <w:szCs w:val="24"/>
      <w:lang w:eastAsia="en-US"/>
    </w:rPr>
  </w:style>
  <w:style w:type="paragraph" w:styleId="CommentSubject">
    <w:name w:val="annotation subject"/>
    <w:basedOn w:val="CommentText"/>
    <w:next w:val="CommentText"/>
    <w:link w:val="CommentSubjectChar"/>
    <w:uiPriority w:val="99"/>
    <w:semiHidden/>
    <w:unhideWhenUsed/>
    <w:rsid w:val="005F259C"/>
    <w:rPr>
      <w:b/>
      <w:bCs/>
    </w:rPr>
  </w:style>
  <w:style w:type="character" w:customStyle="1" w:styleId="CommentSubjectChar">
    <w:name w:val="Comment Subject Char"/>
    <w:link w:val="CommentSubject"/>
    <w:uiPriority w:val="99"/>
    <w:semiHidden/>
    <w:rsid w:val="005F259C"/>
    <w:rPr>
      <w:b/>
      <w:bCs/>
      <w:lang w:eastAsia="en-US"/>
    </w:rPr>
  </w:style>
  <w:style w:type="paragraph" w:styleId="ListParagraph">
    <w:name w:val="List Paragraph"/>
    <w:basedOn w:val="Normal"/>
    <w:uiPriority w:val="34"/>
    <w:qFormat/>
    <w:rsid w:val="00BF0321"/>
    <w:pPr>
      <w:ind w:left="720"/>
      <w:contextualSpacing/>
    </w:pPr>
  </w:style>
  <w:style w:type="paragraph" w:customStyle="1" w:styleId="Default">
    <w:name w:val="Default"/>
    <w:rsid w:val="00B37147"/>
    <w:pPr>
      <w:autoSpaceDE w:val="0"/>
      <w:autoSpaceDN w:val="0"/>
      <w:adjustRightInd w:val="0"/>
    </w:pPr>
    <w:rPr>
      <w:rFonts w:ascii="Myriad Pro" w:hAnsi="Myriad Pro" w:cs="Myriad Pro"/>
      <w:color w:val="000000"/>
      <w:sz w:val="24"/>
      <w:szCs w:val="24"/>
      <w:lang w:eastAsia="ja-JP"/>
    </w:rPr>
  </w:style>
  <w:style w:type="character" w:customStyle="1" w:styleId="A0">
    <w:name w:val="A0"/>
    <w:uiPriority w:val="99"/>
    <w:rsid w:val="00B37147"/>
    <w:rPr>
      <w:rFonts w:cs="Myriad Pro"/>
      <w:color w:val="221E1F"/>
      <w:sz w:val="22"/>
      <w:szCs w:val="22"/>
    </w:rPr>
  </w:style>
  <w:style w:type="paragraph" w:styleId="NormalWeb">
    <w:name w:val="Normal (Web)"/>
    <w:basedOn w:val="Normal"/>
    <w:uiPriority w:val="99"/>
    <w:unhideWhenUsed/>
    <w:rsid w:val="0046313A"/>
    <w:pPr>
      <w:spacing w:before="100" w:beforeAutospacing="1" w:after="100" w:afterAutospacing="1"/>
    </w:pPr>
  </w:style>
  <w:style w:type="character" w:customStyle="1" w:styleId="Heading1Char">
    <w:name w:val="Heading 1 Char"/>
    <w:link w:val="Heading1"/>
    <w:uiPriority w:val="9"/>
    <w:rsid w:val="00A30EBE"/>
    <w:rPr>
      <w:rFonts w:eastAsia="Times New Roman"/>
      <w:b/>
      <w:bCs/>
      <w:kern w:val="36"/>
      <w:sz w:val="48"/>
      <w:szCs w:val="48"/>
      <w:lang w:eastAsia="en-US"/>
    </w:rPr>
  </w:style>
  <w:style w:type="paragraph" w:customStyle="1" w:styleId="bodycopy">
    <w:name w:val="body copy"/>
    <w:basedOn w:val="Normal"/>
    <w:uiPriority w:val="99"/>
    <w:rsid w:val="00A10996"/>
    <w:pPr>
      <w:suppressAutoHyphens/>
      <w:autoSpaceDE w:val="0"/>
      <w:autoSpaceDN w:val="0"/>
      <w:adjustRightInd w:val="0"/>
      <w:spacing w:after="216" w:line="220" w:lineRule="atLeast"/>
      <w:textAlignment w:val="center"/>
    </w:pPr>
    <w:rPr>
      <w:rFonts w:ascii="Myriad Pro" w:hAnsi="Myriad Pro" w:cs="Myriad Pro"/>
      <w:color w:val="000000"/>
      <w:sz w:val="18"/>
      <w:szCs w:val="18"/>
      <w:lang w:eastAsia="ja-JP"/>
    </w:rPr>
  </w:style>
  <w:style w:type="character" w:customStyle="1" w:styleId="bodyreverse">
    <w:name w:val="body reverse"/>
    <w:uiPriority w:val="99"/>
    <w:rsid w:val="00A10996"/>
    <w:rPr>
      <w:rFonts w:ascii="Myriad Pro" w:hAnsi="Myriad Pro" w:cs="Myriad Pro"/>
      <w:outline/>
      <w:color w:val="auto"/>
      <w:sz w:val="26"/>
      <w:szCs w:val="26"/>
    </w:rPr>
  </w:style>
  <w:style w:type="paragraph" w:customStyle="1" w:styleId="Pa0">
    <w:name w:val="Pa0"/>
    <w:basedOn w:val="Default"/>
    <w:next w:val="Default"/>
    <w:uiPriority w:val="99"/>
    <w:rsid w:val="005D0E14"/>
    <w:pPr>
      <w:spacing w:line="241" w:lineRule="atLeast"/>
    </w:pPr>
    <w:rPr>
      <w:rFonts w:cs="Times New Roman"/>
      <w:color w:val="auto"/>
    </w:rPr>
  </w:style>
  <w:style w:type="paragraph" w:customStyle="1" w:styleId="Pa1">
    <w:name w:val="Pa1"/>
    <w:basedOn w:val="Default"/>
    <w:next w:val="Default"/>
    <w:uiPriority w:val="99"/>
    <w:rsid w:val="005D0E14"/>
    <w:pPr>
      <w:spacing w:line="241" w:lineRule="atLeast"/>
    </w:pPr>
    <w:rPr>
      <w:rFonts w:cs="Times New Roman"/>
      <w:color w:val="auto"/>
    </w:rPr>
  </w:style>
  <w:style w:type="character" w:customStyle="1" w:styleId="il">
    <w:name w:val="il"/>
    <w:basedOn w:val="DefaultParagraphFont"/>
    <w:rsid w:val="003D2670"/>
  </w:style>
  <w:style w:type="character" w:customStyle="1" w:styleId="apple-converted-space">
    <w:name w:val="apple-converted-space"/>
    <w:basedOn w:val="DefaultParagraphFont"/>
    <w:rsid w:val="00665DB2"/>
  </w:style>
  <w:style w:type="character" w:styleId="Emphasis">
    <w:name w:val="Emphasis"/>
    <w:basedOn w:val="DefaultParagraphFont"/>
    <w:uiPriority w:val="20"/>
    <w:qFormat/>
    <w:rsid w:val="00B70EC8"/>
    <w:rPr>
      <w:i/>
      <w:iCs/>
    </w:rPr>
  </w:style>
  <w:style w:type="paragraph" w:customStyle="1" w:styleId="MediumGrid1-Accent21">
    <w:name w:val="Medium Grid 1 - Accent 21"/>
    <w:basedOn w:val="Normal"/>
    <w:uiPriority w:val="34"/>
    <w:qFormat/>
    <w:rsid w:val="001A045D"/>
    <w:pPr>
      <w:ind w:left="720"/>
      <w:contextualSpacing/>
    </w:pPr>
    <w:rPr>
      <w:rFonts w:ascii="Cambria" w:eastAsia="MS Mincho" w:hAnsi="Cambria"/>
      <w:lang w:eastAsia="ja-JP"/>
    </w:rPr>
  </w:style>
  <w:style w:type="character" w:customStyle="1" w:styleId="apple-style-span">
    <w:name w:val="apple-style-span"/>
    <w:rsid w:val="001A045D"/>
  </w:style>
  <w:style w:type="character" w:styleId="Strong">
    <w:name w:val="Strong"/>
    <w:basedOn w:val="DefaultParagraphFont"/>
    <w:uiPriority w:val="22"/>
    <w:qFormat/>
    <w:rsid w:val="00A0177B"/>
    <w:rPr>
      <w:b/>
      <w:bCs/>
    </w:rPr>
  </w:style>
  <w:style w:type="character" w:customStyle="1" w:styleId="Heading2Char">
    <w:name w:val="Heading 2 Char"/>
    <w:basedOn w:val="DefaultParagraphFont"/>
    <w:link w:val="Heading2"/>
    <w:uiPriority w:val="9"/>
    <w:semiHidden/>
    <w:rsid w:val="003719F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5734033">
      <w:bodyDiv w:val="1"/>
      <w:marLeft w:val="0"/>
      <w:marRight w:val="0"/>
      <w:marTop w:val="0"/>
      <w:marBottom w:val="0"/>
      <w:divBdr>
        <w:top w:val="none" w:sz="0" w:space="0" w:color="auto"/>
        <w:left w:val="none" w:sz="0" w:space="0" w:color="auto"/>
        <w:bottom w:val="none" w:sz="0" w:space="0" w:color="auto"/>
        <w:right w:val="none" w:sz="0" w:space="0" w:color="auto"/>
      </w:divBdr>
      <w:divsChild>
        <w:div w:id="689574991">
          <w:marLeft w:val="0"/>
          <w:marRight w:val="0"/>
          <w:marTop w:val="0"/>
          <w:marBottom w:val="0"/>
          <w:divBdr>
            <w:top w:val="none" w:sz="0" w:space="0" w:color="auto"/>
            <w:left w:val="none" w:sz="0" w:space="0" w:color="auto"/>
            <w:bottom w:val="none" w:sz="0" w:space="0" w:color="auto"/>
            <w:right w:val="none" w:sz="0" w:space="0" w:color="auto"/>
          </w:divBdr>
        </w:div>
        <w:div w:id="810945577">
          <w:marLeft w:val="0"/>
          <w:marRight w:val="0"/>
          <w:marTop w:val="0"/>
          <w:marBottom w:val="0"/>
          <w:divBdr>
            <w:top w:val="none" w:sz="0" w:space="0" w:color="auto"/>
            <w:left w:val="none" w:sz="0" w:space="0" w:color="auto"/>
            <w:bottom w:val="none" w:sz="0" w:space="0" w:color="auto"/>
            <w:right w:val="none" w:sz="0" w:space="0" w:color="auto"/>
          </w:divBdr>
        </w:div>
      </w:divsChild>
    </w:div>
    <w:div w:id="458231134">
      <w:bodyDiv w:val="1"/>
      <w:marLeft w:val="0"/>
      <w:marRight w:val="0"/>
      <w:marTop w:val="0"/>
      <w:marBottom w:val="0"/>
      <w:divBdr>
        <w:top w:val="none" w:sz="0" w:space="0" w:color="auto"/>
        <w:left w:val="none" w:sz="0" w:space="0" w:color="auto"/>
        <w:bottom w:val="none" w:sz="0" w:space="0" w:color="auto"/>
        <w:right w:val="none" w:sz="0" w:space="0" w:color="auto"/>
      </w:divBdr>
    </w:div>
    <w:div w:id="472068190">
      <w:bodyDiv w:val="1"/>
      <w:marLeft w:val="0"/>
      <w:marRight w:val="0"/>
      <w:marTop w:val="0"/>
      <w:marBottom w:val="0"/>
      <w:divBdr>
        <w:top w:val="none" w:sz="0" w:space="0" w:color="auto"/>
        <w:left w:val="none" w:sz="0" w:space="0" w:color="auto"/>
        <w:bottom w:val="none" w:sz="0" w:space="0" w:color="auto"/>
        <w:right w:val="none" w:sz="0" w:space="0" w:color="auto"/>
      </w:divBdr>
    </w:div>
    <w:div w:id="577642158">
      <w:bodyDiv w:val="1"/>
      <w:marLeft w:val="0"/>
      <w:marRight w:val="0"/>
      <w:marTop w:val="0"/>
      <w:marBottom w:val="0"/>
      <w:divBdr>
        <w:top w:val="none" w:sz="0" w:space="0" w:color="auto"/>
        <w:left w:val="none" w:sz="0" w:space="0" w:color="auto"/>
        <w:bottom w:val="none" w:sz="0" w:space="0" w:color="auto"/>
        <w:right w:val="none" w:sz="0" w:space="0" w:color="auto"/>
      </w:divBdr>
    </w:div>
    <w:div w:id="927155390">
      <w:bodyDiv w:val="1"/>
      <w:marLeft w:val="0"/>
      <w:marRight w:val="0"/>
      <w:marTop w:val="0"/>
      <w:marBottom w:val="0"/>
      <w:divBdr>
        <w:top w:val="none" w:sz="0" w:space="0" w:color="auto"/>
        <w:left w:val="none" w:sz="0" w:space="0" w:color="auto"/>
        <w:bottom w:val="none" w:sz="0" w:space="0" w:color="auto"/>
        <w:right w:val="none" w:sz="0" w:space="0" w:color="auto"/>
      </w:divBdr>
      <w:divsChild>
        <w:div w:id="141701460">
          <w:marLeft w:val="0"/>
          <w:marRight w:val="0"/>
          <w:marTop w:val="225"/>
          <w:marBottom w:val="0"/>
          <w:divBdr>
            <w:top w:val="none" w:sz="0" w:space="0" w:color="auto"/>
            <w:left w:val="none" w:sz="0" w:space="0" w:color="auto"/>
            <w:bottom w:val="none" w:sz="0" w:space="0" w:color="auto"/>
            <w:right w:val="none" w:sz="0" w:space="0" w:color="auto"/>
          </w:divBdr>
        </w:div>
        <w:div w:id="686441688">
          <w:marLeft w:val="0"/>
          <w:marRight w:val="0"/>
          <w:marTop w:val="225"/>
          <w:marBottom w:val="0"/>
          <w:divBdr>
            <w:top w:val="none" w:sz="0" w:space="0" w:color="auto"/>
            <w:left w:val="none" w:sz="0" w:space="0" w:color="auto"/>
            <w:bottom w:val="none" w:sz="0" w:space="0" w:color="auto"/>
            <w:right w:val="none" w:sz="0" w:space="0" w:color="auto"/>
          </w:divBdr>
          <w:divsChild>
            <w:div w:id="19442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429">
      <w:bodyDiv w:val="1"/>
      <w:marLeft w:val="0"/>
      <w:marRight w:val="0"/>
      <w:marTop w:val="0"/>
      <w:marBottom w:val="0"/>
      <w:divBdr>
        <w:top w:val="none" w:sz="0" w:space="0" w:color="auto"/>
        <w:left w:val="none" w:sz="0" w:space="0" w:color="auto"/>
        <w:bottom w:val="none" w:sz="0" w:space="0" w:color="auto"/>
        <w:right w:val="none" w:sz="0" w:space="0" w:color="auto"/>
      </w:divBdr>
      <w:divsChild>
        <w:div w:id="1250770156">
          <w:marLeft w:val="0"/>
          <w:marRight w:val="0"/>
          <w:marTop w:val="0"/>
          <w:marBottom w:val="0"/>
          <w:divBdr>
            <w:top w:val="none" w:sz="0" w:space="0" w:color="auto"/>
            <w:left w:val="none" w:sz="0" w:space="0" w:color="auto"/>
            <w:bottom w:val="none" w:sz="0" w:space="0" w:color="auto"/>
            <w:right w:val="none" w:sz="0" w:space="0" w:color="auto"/>
          </w:divBdr>
        </w:div>
      </w:divsChild>
    </w:div>
    <w:div w:id="2007978008">
      <w:bodyDiv w:val="1"/>
      <w:marLeft w:val="0"/>
      <w:marRight w:val="0"/>
      <w:marTop w:val="0"/>
      <w:marBottom w:val="0"/>
      <w:divBdr>
        <w:top w:val="none" w:sz="0" w:space="0" w:color="auto"/>
        <w:left w:val="none" w:sz="0" w:space="0" w:color="auto"/>
        <w:bottom w:val="none" w:sz="0" w:space="0" w:color="auto"/>
        <w:right w:val="none" w:sz="0" w:space="0" w:color="auto"/>
      </w:divBdr>
    </w:div>
    <w:div w:id="2080705903">
      <w:bodyDiv w:val="1"/>
      <w:marLeft w:val="0"/>
      <w:marRight w:val="0"/>
      <w:marTop w:val="0"/>
      <w:marBottom w:val="0"/>
      <w:divBdr>
        <w:top w:val="none" w:sz="0" w:space="0" w:color="auto"/>
        <w:left w:val="none" w:sz="0" w:space="0" w:color="auto"/>
        <w:bottom w:val="none" w:sz="0" w:space="0" w:color="auto"/>
        <w:right w:val="none" w:sz="0" w:space="0" w:color="auto"/>
      </w:divBdr>
      <w:divsChild>
        <w:div w:id="176047639">
          <w:marLeft w:val="0"/>
          <w:marRight w:val="0"/>
          <w:marTop w:val="0"/>
          <w:marBottom w:val="0"/>
          <w:divBdr>
            <w:top w:val="none" w:sz="0" w:space="0" w:color="auto"/>
            <w:left w:val="none" w:sz="0" w:space="0" w:color="auto"/>
            <w:bottom w:val="none" w:sz="0" w:space="0" w:color="auto"/>
            <w:right w:val="none" w:sz="0" w:space="0" w:color="auto"/>
          </w:divBdr>
        </w:div>
        <w:div w:id="648828545">
          <w:marLeft w:val="0"/>
          <w:marRight w:val="0"/>
          <w:marTop w:val="0"/>
          <w:marBottom w:val="0"/>
          <w:divBdr>
            <w:top w:val="none" w:sz="0" w:space="0" w:color="auto"/>
            <w:left w:val="none" w:sz="0" w:space="0" w:color="auto"/>
            <w:bottom w:val="none" w:sz="0" w:space="0" w:color="auto"/>
            <w:right w:val="none" w:sz="0" w:space="0" w:color="auto"/>
          </w:divBdr>
        </w:div>
        <w:div w:id="1144856935">
          <w:marLeft w:val="0"/>
          <w:marRight w:val="0"/>
          <w:marTop w:val="0"/>
          <w:marBottom w:val="0"/>
          <w:divBdr>
            <w:top w:val="none" w:sz="0" w:space="0" w:color="auto"/>
            <w:left w:val="none" w:sz="0" w:space="0" w:color="auto"/>
            <w:bottom w:val="none" w:sz="0" w:space="0" w:color="auto"/>
            <w:right w:val="none" w:sz="0" w:space="0" w:color="auto"/>
          </w:divBdr>
        </w:div>
        <w:div w:id="1426219825">
          <w:marLeft w:val="0"/>
          <w:marRight w:val="0"/>
          <w:marTop w:val="0"/>
          <w:marBottom w:val="0"/>
          <w:divBdr>
            <w:top w:val="none" w:sz="0" w:space="0" w:color="auto"/>
            <w:left w:val="none" w:sz="0" w:space="0" w:color="auto"/>
            <w:bottom w:val="none" w:sz="0" w:space="0" w:color="auto"/>
            <w:right w:val="none" w:sz="0" w:space="0" w:color="auto"/>
          </w:divBdr>
        </w:div>
        <w:div w:id="2085177006">
          <w:marLeft w:val="0"/>
          <w:marRight w:val="0"/>
          <w:marTop w:val="0"/>
          <w:marBottom w:val="0"/>
          <w:divBdr>
            <w:top w:val="none" w:sz="0" w:space="0" w:color="auto"/>
            <w:left w:val="none" w:sz="0" w:space="0" w:color="auto"/>
            <w:bottom w:val="none" w:sz="0" w:space="0" w:color="auto"/>
            <w:right w:val="none" w:sz="0" w:space="0" w:color="auto"/>
          </w:divBdr>
        </w:div>
        <w:div w:id="2093500648">
          <w:marLeft w:val="0"/>
          <w:marRight w:val="0"/>
          <w:marTop w:val="0"/>
          <w:marBottom w:val="0"/>
          <w:divBdr>
            <w:top w:val="none" w:sz="0" w:space="0" w:color="auto"/>
            <w:left w:val="none" w:sz="0" w:space="0" w:color="auto"/>
            <w:bottom w:val="none" w:sz="0" w:space="0" w:color="auto"/>
            <w:right w:val="none" w:sz="0" w:space="0" w:color="auto"/>
          </w:divBdr>
        </w:div>
        <w:div w:id="21075747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Tamsyn\Templates\New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32A42-D861-448F-AB31-BBF67834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Release Template</Template>
  <TotalTime>0</TotalTime>
  <Pages>4</Pages>
  <Words>1438</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9648</CharactersWithSpaces>
  <SharedDoc>false</SharedDoc>
  <HLinks>
    <vt:vector size="6" baseType="variant">
      <vt:variant>
        <vt:i4>4980803</vt:i4>
      </vt:variant>
      <vt:variant>
        <vt:i4>0</vt:i4>
      </vt:variant>
      <vt:variant>
        <vt:i4>0</vt:i4>
      </vt:variant>
      <vt:variant>
        <vt:i4>5</vt:i4>
      </vt:variant>
      <vt:variant>
        <vt:lpwstr>http://www.practicalfarmers.org/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Tamsyn</dc:creator>
  <cp:lastModifiedBy>TOpheim</cp:lastModifiedBy>
  <cp:revision>2</cp:revision>
  <cp:lastPrinted>2015-08-06T17:49:00Z</cp:lastPrinted>
  <dcterms:created xsi:type="dcterms:W3CDTF">2015-09-14T19:06:00Z</dcterms:created>
  <dcterms:modified xsi:type="dcterms:W3CDTF">2015-09-14T19:06:00Z</dcterms:modified>
</cp:coreProperties>
</file>